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39545A" w14:textId="77777777" w:rsidR="005C710C" w:rsidRPr="004B026E" w:rsidRDefault="005C710C" w:rsidP="004B026E">
      <w:pPr>
        <w:pStyle w:val="TableFigure"/>
        <w:jc w:val="center"/>
        <w:rPr>
          <w:rFonts w:asciiTheme="majorHAnsi" w:hAnsiTheme="majorHAnsi" w:cstheme="majorHAnsi"/>
        </w:rPr>
      </w:pPr>
    </w:p>
    <w:p w14:paraId="484C2B1C" w14:textId="77777777" w:rsidR="005C710C" w:rsidRPr="004B026E" w:rsidRDefault="005C710C" w:rsidP="004B026E">
      <w:pPr>
        <w:pStyle w:val="TableFigure"/>
        <w:jc w:val="center"/>
        <w:rPr>
          <w:rFonts w:asciiTheme="majorHAnsi" w:hAnsiTheme="majorHAnsi" w:cstheme="majorHAnsi"/>
        </w:rPr>
      </w:pPr>
    </w:p>
    <w:p w14:paraId="0D56DAF9" w14:textId="77777777" w:rsidR="005C710C" w:rsidRPr="004B026E" w:rsidRDefault="005C710C" w:rsidP="004B026E">
      <w:pPr>
        <w:pStyle w:val="TableFigure"/>
        <w:jc w:val="center"/>
        <w:rPr>
          <w:rFonts w:asciiTheme="majorHAnsi" w:hAnsiTheme="majorHAnsi" w:cstheme="majorHAnsi"/>
        </w:rPr>
      </w:pPr>
    </w:p>
    <w:p w14:paraId="251F3873" w14:textId="77777777" w:rsidR="005C710C" w:rsidRPr="004B026E" w:rsidRDefault="005C710C" w:rsidP="004B026E">
      <w:pPr>
        <w:pStyle w:val="TableFigure"/>
        <w:jc w:val="center"/>
        <w:rPr>
          <w:rFonts w:asciiTheme="majorHAnsi" w:hAnsiTheme="majorHAnsi" w:cstheme="majorHAnsi"/>
        </w:rPr>
      </w:pPr>
    </w:p>
    <w:p w14:paraId="628A406B" w14:textId="77777777" w:rsidR="005C710C" w:rsidRPr="004B026E" w:rsidRDefault="005C710C" w:rsidP="004B026E">
      <w:pPr>
        <w:pStyle w:val="TableFigure"/>
        <w:jc w:val="center"/>
        <w:rPr>
          <w:rFonts w:asciiTheme="majorHAnsi" w:hAnsiTheme="majorHAnsi" w:cstheme="majorHAnsi"/>
        </w:rPr>
      </w:pPr>
    </w:p>
    <w:p w14:paraId="70E4106C" w14:textId="77777777" w:rsidR="005C710C" w:rsidRPr="004B026E" w:rsidRDefault="005C710C" w:rsidP="004B026E">
      <w:pPr>
        <w:pStyle w:val="TableFigure"/>
        <w:jc w:val="center"/>
        <w:rPr>
          <w:rFonts w:asciiTheme="majorHAnsi" w:hAnsiTheme="majorHAnsi" w:cstheme="majorHAnsi"/>
        </w:rPr>
      </w:pPr>
    </w:p>
    <w:p w14:paraId="22B00369" w14:textId="6CD6360A" w:rsidR="005C710C" w:rsidRPr="004B026E" w:rsidRDefault="00C46C97" w:rsidP="004B026E">
      <w:pPr>
        <w:pStyle w:val="TableFigure"/>
        <w:jc w:val="center"/>
        <w:rPr>
          <w:rFonts w:asciiTheme="majorHAnsi" w:hAnsiTheme="majorHAnsi" w:cstheme="majorHAnsi"/>
        </w:rPr>
      </w:pPr>
      <w:r w:rsidRPr="004B026E">
        <w:rPr>
          <w:rFonts w:asciiTheme="majorHAnsi" w:hAnsiTheme="majorHAnsi" w:cstheme="majorHAnsi"/>
        </w:rPr>
        <w:t>Black Lives Matter Song: Alright</w:t>
      </w:r>
    </w:p>
    <w:p w14:paraId="03995A93" w14:textId="36648814" w:rsidR="005C710C" w:rsidRPr="004B026E" w:rsidRDefault="00C46C97" w:rsidP="004B026E">
      <w:pPr>
        <w:pStyle w:val="TableFigure"/>
        <w:jc w:val="center"/>
        <w:rPr>
          <w:rFonts w:asciiTheme="majorHAnsi" w:hAnsiTheme="majorHAnsi" w:cstheme="majorHAnsi"/>
        </w:rPr>
      </w:pPr>
      <w:r w:rsidRPr="004B026E">
        <w:rPr>
          <w:rFonts w:asciiTheme="majorHAnsi" w:hAnsiTheme="majorHAnsi" w:cstheme="majorHAnsi"/>
        </w:rPr>
        <w:t>Student’s Name</w:t>
      </w:r>
    </w:p>
    <w:p w14:paraId="53431C9E" w14:textId="2CF13D72" w:rsidR="005C710C" w:rsidRPr="004B026E" w:rsidRDefault="00C46C97" w:rsidP="004B026E">
      <w:pPr>
        <w:pStyle w:val="TableFigure"/>
        <w:jc w:val="center"/>
        <w:rPr>
          <w:rFonts w:asciiTheme="majorHAnsi" w:hAnsiTheme="majorHAnsi" w:cstheme="majorHAnsi"/>
        </w:rPr>
      </w:pPr>
      <w:r w:rsidRPr="004B026E">
        <w:rPr>
          <w:rFonts w:asciiTheme="majorHAnsi" w:hAnsiTheme="majorHAnsi" w:cstheme="majorHAnsi"/>
        </w:rPr>
        <w:t>Institutional Affiliation</w:t>
      </w:r>
    </w:p>
    <w:p w14:paraId="6EE47A0A" w14:textId="6DE7E17A" w:rsidR="005C710C" w:rsidRPr="004B026E" w:rsidRDefault="00C46C97" w:rsidP="004B026E">
      <w:pPr>
        <w:pStyle w:val="TableFigure"/>
        <w:jc w:val="center"/>
        <w:rPr>
          <w:rFonts w:asciiTheme="majorHAnsi" w:hAnsiTheme="majorHAnsi" w:cstheme="majorHAnsi"/>
        </w:rPr>
      </w:pPr>
      <w:r w:rsidRPr="004B026E">
        <w:rPr>
          <w:rFonts w:asciiTheme="majorHAnsi" w:hAnsiTheme="majorHAnsi" w:cstheme="majorHAnsi"/>
        </w:rPr>
        <w:t>Date</w:t>
      </w:r>
      <w:r w:rsidR="001E3A97">
        <w:rPr>
          <w:rFonts w:asciiTheme="majorHAnsi" w:hAnsiTheme="majorHAnsi" w:cstheme="majorHAnsi"/>
        </w:rPr>
        <w:t xml:space="preserve"> of Submission</w:t>
      </w:r>
    </w:p>
    <w:p w14:paraId="5B6376C3" w14:textId="77777777" w:rsidR="005C710C" w:rsidRPr="004B026E" w:rsidRDefault="00C46C97" w:rsidP="004B026E">
      <w:pPr>
        <w:rPr>
          <w:rFonts w:asciiTheme="majorHAnsi" w:hAnsiTheme="majorHAnsi" w:cstheme="majorHAnsi"/>
        </w:rPr>
      </w:pPr>
      <w:r w:rsidRPr="004B026E">
        <w:rPr>
          <w:rFonts w:asciiTheme="majorHAnsi" w:hAnsiTheme="majorHAnsi" w:cstheme="majorHAnsi"/>
        </w:rPr>
        <w:br w:type="page"/>
      </w:r>
    </w:p>
    <w:p w14:paraId="39A91450" w14:textId="77777777" w:rsidR="00A74FBD" w:rsidRDefault="00C46C97" w:rsidP="00A74FBD">
      <w:pPr>
        <w:pStyle w:val="TableFigure"/>
        <w:jc w:val="center"/>
        <w:rPr>
          <w:rFonts w:asciiTheme="majorHAnsi" w:hAnsiTheme="majorHAnsi" w:cstheme="majorHAnsi"/>
          <w:b/>
        </w:rPr>
      </w:pPr>
      <w:r w:rsidRPr="00A74FBD">
        <w:rPr>
          <w:rFonts w:asciiTheme="majorHAnsi" w:hAnsiTheme="majorHAnsi" w:cstheme="majorHAnsi"/>
          <w:b/>
        </w:rPr>
        <w:lastRenderedPageBreak/>
        <w:t>Black Lives Matter Song: Alright</w:t>
      </w:r>
    </w:p>
    <w:p w14:paraId="082E8312" w14:textId="2BCB1FE3" w:rsidR="00A74FBD" w:rsidRDefault="00C46C97" w:rsidP="00A74FBD">
      <w:pPr>
        <w:pStyle w:val="TableFigure"/>
        <w:ind w:firstLine="720"/>
        <w:rPr>
          <w:rFonts w:asciiTheme="majorHAnsi" w:hAnsiTheme="majorHAnsi" w:cstheme="majorHAnsi"/>
          <w:shd w:val="clear" w:color="auto" w:fill="FFFFFF"/>
        </w:rPr>
      </w:pPr>
      <w:r w:rsidRPr="004B026E">
        <w:rPr>
          <w:rFonts w:asciiTheme="majorHAnsi" w:hAnsiTheme="majorHAnsi" w:cstheme="majorHAnsi"/>
        </w:rPr>
        <w:t>Kendrick Lamar is an American professional musician who joined the class of black lives matter activists by</w:t>
      </w:r>
      <w:r w:rsidRPr="004B026E">
        <w:rPr>
          <w:rFonts w:asciiTheme="majorHAnsi" w:hAnsiTheme="majorHAnsi" w:cstheme="majorHAnsi"/>
        </w:rPr>
        <w:t xml:space="preserve"> releasing numerous singles that expressed the same. However, his son, "Alright" has become the ideal theme song for those expressing the idea of Black Lives Matter. The lyrics, the video, and the hip-hop genre make the song capable of selling the idea tha</w:t>
      </w:r>
      <w:r w:rsidRPr="004B026E">
        <w:rPr>
          <w:rFonts w:asciiTheme="majorHAnsi" w:hAnsiTheme="majorHAnsi" w:cstheme="majorHAnsi"/>
        </w:rPr>
        <w:t>t the cop's relationship with black Americans needed to be rechecked. The song expresses the detrimental police versus black's hemisphere in which the singer tells a lot. It starts with an opening line that states "</w:t>
      </w:r>
      <w:r w:rsidRPr="004B026E">
        <w:rPr>
          <w:rFonts w:asciiTheme="majorHAnsi" w:hAnsiTheme="majorHAnsi" w:cstheme="majorHAnsi"/>
          <w:shd w:val="clear" w:color="auto" w:fill="FFFFFF"/>
        </w:rPr>
        <w:t>All my life I have to fight, nigga</w:t>
      </w:r>
      <w:r w:rsidRPr="004B026E">
        <w:rPr>
          <w:rFonts w:asciiTheme="majorHAnsi" w:hAnsiTheme="majorHAnsi" w:cstheme="majorHAnsi"/>
        </w:rPr>
        <w:t xml:space="preserve">, </w:t>
      </w:r>
      <w:r w:rsidRPr="004B026E">
        <w:rPr>
          <w:rFonts w:asciiTheme="majorHAnsi" w:hAnsiTheme="majorHAnsi" w:cstheme="majorHAnsi"/>
          <w:shd w:val="clear" w:color="auto" w:fill="FFFFFF"/>
        </w:rPr>
        <w:t>all m</w:t>
      </w:r>
      <w:r w:rsidRPr="004B026E">
        <w:rPr>
          <w:rFonts w:asciiTheme="majorHAnsi" w:hAnsiTheme="majorHAnsi" w:cstheme="majorHAnsi"/>
          <w:shd w:val="clear" w:color="auto" w:fill="FFFFFF"/>
        </w:rPr>
        <w:t>y life I</w:t>
      </w:r>
      <w:r w:rsidRPr="004B026E">
        <w:rPr>
          <w:rFonts w:asciiTheme="majorHAnsi" w:hAnsiTheme="majorHAnsi" w:cstheme="majorHAnsi"/>
        </w:rPr>
        <w:t xml:space="preserve">, </w:t>
      </w:r>
      <w:r w:rsidRPr="004B026E">
        <w:rPr>
          <w:rFonts w:asciiTheme="majorHAnsi" w:hAnsiTheme="majorHAnsi" w:cstheme="majorHAnsi"/>
          <w:shd w:val="clear" w:color="auto" w:fill="FFFFFF"/>
        </w:rPr>
        <w:t>Hard times like, yah!” which is an opening quote to openly show how black men live by struggle and hardship</w:t>
      </w:r>
      <w:r>
        <w:rPr>
          <w:rFonts w:asciiTheme="majorHAnsi" w:hAnsiTheme="majorHAnsi" w:cstheme="majorHAnsi"/>
          <w:shd w:val="clear" w:color="auto" w:fill="FFFFFF"/>
        </w:rPr>
        <w:t>.</w:t>
      </w:r>
    </w:p>
    <w:p w14:paraId="07F09F95" w14:textId="77777777" w:rsidR="00A74FBD" w:rsidRDefault="00C46C97" w:rsidP="00A74FBD">
      <w:pPr>
        <w:pStyle w:val="TableFigure"/>
        <w:ind w:firstLine="720"/>
        <w:rPr>
          <w:rFonts w:asciiTheme="majorHAnsi" w:hAnsiTheme="majorHAnsi" w:cstheme="majorHAnsi"/>
          <w:b/>
        </w:rPr>
      </w:pPr>
      <w:r w:rsidRPr="004B026E">
        <w:rPr>
          <w:rFonts w:asciiTheme="majorHAnsi" w:hAnsiTheme="majorHAnsi" w:cstheme="majorHAnsi"/>
          <w:shd w:val="clear" w:color="auto" w:fill="FFFFFF"/>
        </w:rPr>
        <w:t>The cause of this pain and hardship is brought to light in one of the later lines where Kendrick says "And we hate po-po</w:t>
      </w:r>
      <w:r w:rsidRPr="004B026E">
        <w:rPr>
          <w:rFonts w:asciiTheme="majorHAnsi" w:hAnsiTheme="majorHAnsi" w:cstheme="majorHAnsi"/>
        </w:rPr>
        <w:t xml:space="preserve">, </w:t>
      </w:r>
      <w:r w:rsidRPr="004B026E">
        <w:rPr>
          <w:rFonts w:asciiTheme="majorHAnsi" w:hAnsiTheme="majorHAnsi" w:cstheme="majorHAnsi"/>
          <w:shd w:val="clear" w:color="auto" w:fill="FFFFFF"/>
        </w:rPr>
        <w:t>want to kill us</w:t>
      </w:r>
      <w:r w:rsidRPr="004B026E">
        <w:rPr>
          <w:rFonts w:asciiTheme="majorHAnsi" w:hAnsiTheme="majorHAnsi" w:cstheme="majorHAnsi"/>
          <w:shd w:val="clear" w:color="auto" w:fill="FFFFFF"/>
        </w:rPr>
        <w:t xml:space="preserve"> in the street for sure, and nigga." The po-po in this is the police and their brutality towards black men. It shows the criminal life of a black man that is unintentional by stating that "my gun might blow." The song narrates continuously how black lives </w:t>
      </w:r>
      <w:r w:rsidRPr="004B026E">
        <w:rPr>
          <w:rFonts w:asciiTheme="majorHAnsi" w:hAnsiTheme="majorHAnsi" w:cstheme="majorHAnsi"/>
          <w:shd w:val="clear" w:color="auto" w:fill="FFFFFF"/>
        </w:rPr>
        <w:t>are not considered by policemen. The video is a comic one that ends by showing policemen killing Kendrick in open daylight, a showcase of how police do not hesitate to kill black men no matter what they say.</w:t>
      </w:r>
    </w:p>
    <w:p w14:paraId="4009E22F" w14:textId="77777777" w:rsidR="00A74FBD" w:rsidRDefault="00C46C97" w:rsidP="00A74FBD">
      <w:pPr>
        <w:pStyle w:val="TableFigure"/>
        <w:ind w:firstLine="720"/>
        <w:rPr>
          <w:rFonts w:asciiTheme="majorHAnsi" w:hAnsiTheme="majorHAnsi" w:cstheme="majorHAnsi"/>
          <w:b/>
        </w:rPr>
      </w:pPr>
      <w:r w:rsidRPr="004B026E">
        <w:rPr>
          <w:rFonts w:asciiTheme="majorHAnsi" w:hAnsiTheme="majorHAnsi" w:cstheme="majorHAnsi"/>
          <w:shd w:val="clear" w:color="auto" w:fill="FFFFFF"/>
        </w:rPr>
        <w:t>The song however has not gained popularity becau</w:t>
      </w:r>
      <w:r w:rsidRPr="004B026E">
        <w:rPr>
          <w:rFonts w:asciiTheme="majorHAnsi" w:hAnsiTheme="majorHAnsi" w:cstheme="majorHAnsi"/>
          <w:shd w:val="clear" w:color="auto" w:fill="FFFFFF"/>
        </w:rPr>
        <w:t xml:space="preserve">se of telling the story of how White policemen kill Black Americans inconsiderately, but due to the chorus. The chorus is a hope-giving one to all its listeners since it promises that "we are going to be alright." Its </w:t>
      </w:r>
      <w:r w:rsidR="008221B6" w:rsidRPr="004B026E">
        <w:rPr>
          <w:rFonts w:asciiTheme="majorHAnsi" w:hAnsiTheme="majorHAnsi" w:cstheme="majorHAnsi"/>
          <w:shd w:val="clear" w:color="auto" w:fill="FFFFFF"/>
        </w:rPr>
        <w:t>expressed</w:t>
      </w:r>
      <w:r w:rsidRPr="004B026E">
        <w:rPr>
          <w:rFonts w:asciiTheme="majorHAnsi" w:hAnsiTheme="majorHAnsi" w:cstheme="majorHAnsi"/>
          <w:shd w:val="clear" w:color="auto" w:fill="FFFFFF"/>
        </w:rPr>
        <w:t xml:space="preserve"> in deep hip hop beats to sho</w:t>
      </w:r>
      <w:r w:rsidRPr="004B026E">
        <w:rPr>
          <w:rFonts w:asciiTheme="majorHAnsi" w:hAnsiTheme="majorHAnsi" w:cstheme="majorHAnsi"/>
          <w:shd w:val="clear" w:color="auto" w:fill="FFFFFF"/>
        </w:rPr>
        <w:t>w the depth of the matter that one day Black Americans will be treated just as fellow white Americans.</w:t>
      </w:r>
      <w:r w:rsidR="008221B6" w:rsidRPr="004B026E">
        <w:rPr>
          <w:rFonts w:asciiTheme="majorHAnsi" w:hAnsiTheme="majorHAnsi" w:cstheme="majorHAnsi"/>
          <w:shd w:val="clear" w:color="auto" w:fill="FFFFFF"/>
        </w:rPr>
        <w:t xml:space="preserve"> Its counterargument is that blacks need to understand their stance and </w:t>
      </w:r>
      <w:r w:rsidR="0063767C" w:rsidRPr="004B026E">
        <w:rPr>
          <w:rFonts w:asciiTheme="majorHAnsi" w:hAnsiTheme="majorHAnsi" w:cstheme="majorHAnsi"/>
          <w:shd w:val="clear" w:color="auto" w:fill="FFFFFF"/>
        </w:rPr>
        <w:t>know that their lives matter and one day they will be alright.</w:t>
      </w:r>
    </w:p>
    <w:p w14:paraId="7773039C" w14:textId="63CB7499" w:rsidR="0063767C" w:rsidRPr="00A74FBD" w:rsidRDefault="00C46C97" w:rsidP="00A74FBD">
      <w:pPr>
        <w:pStyle w:val="TableFigure"/>
        <w:ind w:firstLine="720"/>
        <w:rPr>
          <w:rFonts w:asciiTheme="majorHAnsi" w:hAnsiTheme="majorHAnsi" w:cstheme="majorHAnsi"/>
          <w:b/>
        </w:rPr>
      </w:pPr>
      <w:r w:rsidRPr="004B026E">
        <w:rPr>
          <w:rFonts w:asciiTheme="majorHAnsi" w:hAnsiTheme="majorHAnsi" w:cstheme="majorHAnsi"/>
          <w:shd w:val="clear" w:color="auto" w:fill="FFFFFF"/>
        </w:rPr>
        <w:lastRenderedPageBreak/>
        <w:t>The depth of this s</w:t>
      </w:r>
      <w:r w:rsidRPr="004B026E">
        <w:rPr>
          <w:rFonts w:asciiTheme="majorHAnsi" w:hAnsiTheme="majorHAnsi" w:cstheme="majorHAnsi"/>
          <w:shd w:val="clear" w:color="auto" w:fill="FFFFFF"/>
        </w:rPr>
        <w:t>ong has been felt by all people who are addressing the Black Lives Matter idea from activists to those in the streets carrying banners. In the summer of 2015, a great meeting was convened by young blacks to address their problems together. This summit whic</w:t>
      </w:r>
      <w:r w:rsidRPr="004B026E">
        <w:rPr>
          <w:rFonts w:asciiTheme="majorHAnsi" w:hAnsiTheme="majorHAnsi" w:cstheme="majorHAnsi"/>
          <w:shd w:val="clear" w:color="auto" w:fill="FFFFFF"/>
        </w:rPr>
        <w:t>h was referred to as Movement for Black Lives was held at Cleveland State University for at least three days. On a short break during this time, someone played the song "Alright" and suddenly the entire whole was converted to a whole different choir as eve</w:t>
      </w:r>
      <w:r w:rsidRPr="004B026E">
        <w:rPr>
          <w:rFonts w:asciiTheme="majorHAnsi" w:hAnsiTheme="majorHAnsi" w:cstheme="majorHAnsi"/>
          <w:shd w:val="clear" w:color="auto" w:fill="FFFFFF"/>
        </w:rPr>
        <w:t xml:space="preserve">ryone sang along. They believed in the words of the chorus, offering hope that one day Black Lives will matter. In several protests, </w:t>
      </w:r>
      <w:r w:rsidR="00A74FBD" w:rsidRPr="004B026E">
        <w:rPr>
          <w:rFonts w:asciiTheme="majorHAnsi" w:hAnsiTheme="majorHAnsi" w:cstheme="majorHAnsi"/>
          <w:shd w:val="clear" w:color="auto" w:fill="FFFFFF"/>
        </w:rPr>
        <w:t>Protestants</w:t>
      </w:r>
      <w:r w:rsidRPr="004B026E">
        <w:rPr>
          <w:rFonts w:asciiTheme="majorHAnsi" w:hAnsiTheme="majorHAnsi" w:cstheme="majorHAnsi"/>
          <w:shd w:val="clear" w:color="auto" w:fill="FFFFFF"/>
        </w:rPr>
        <w:t xml:space="preserve"> have been heard shouting the words “we </w:t>
      </w:r>
      <w:r w:rsidR="004B026E" w:rsidRPr="004B026E">
        <w:rPr>
          <w:rFonts w:asciiTheme="majorHAnsi" w:hAnsiTheme="majorHAnsi" w:cstheme="majorHAnsi"/>
          <w:shd w:val="clear" w:color="auto" w:fill="FFFFFF"/>
        </w:rPr>
        <w:t>will</w:t>
      </w:r>
      <w:r w:rsidRPr="004B026E">
        <w:rPr>
          <w:rFonts w:asciiTheme="majorHAnsi" w:hAnsiTheme="majorHAnsi" w:cstheme="majorHAnsi"/>
          <w:shd w:val="clear" w:color="auto" w:fill="FFFFFF"/>
        </w:rPr>
        <w:t xml:space="preserve"> be alright</w:t>
      </w:r>
      <w:r w:rsidR="004B026E" w:rsidRPr="004B026E">
        <w:rPr>
          <w:rFonts w:asciiTheme="majorHAnsi" w:hAnsiTheme="majorHAnsi" w:cstheme="majorHAnsi"/>
          <w:shd w:val="clear" w:color="auto" w:fill="FFFFFF"/>
        </w:rPr>
        <w:t>.</w:t>
      </w:r>
      <w:r w:rsidRPr="004B026E">
        <w:rPr>
          <w:rFonts w:asciiTheme="majorHAnsi" w:hAnsiTheme="majorHAnsi" w:cstheme="majorHAnsi"/>
          <w:shd w:val="clear" w:color="auto" w:fill="FFFFFF"/>
        </w:rPr>
        <w:t>”</w:t>
      </w:r>
      <w:r w:rsidR="004B026E" w:rsidRPr="004B026E">
        <w:rPr>
          <w:rFonts w:asciiTheme="majorHAnsi" w:hAnsiTheme="majorHAnsi" w:cstheme="majorHAnsi"/>
          <w:shd w:val="clear" w:color="auto" w:fill="FFFFFF"/>
        </w:rPr>
        <w:t xml:space="preserve"> However, the black community can relate in the words in this song and consequently believe in its chorus. </w:t>
      </w:r>
    </w:p>
    <w:p w14:paraId="1886B624" w14:textId="7B5EAD65" w:rsidR="004B026E" w:rsidRPr="004B026E" w:rsidRDefault="00C46C97" w:rsidP="004B026E">
      <w:pPr>
        <w:pStyle w:val="TableFigure"/>
        <w:spacing w:before="0"/>
        <w:jc w:val="center"/>
        <w:rPr>
          <w:rFonts w:asciiTheme="majorHAnsi" w:hAnsiTheme="majorHAnsi" w:cstheme="majorHAnsi"/>
          <w:b/>
          <w:bCs/>
          <w:shd w:val="clear" w:color="auto" w:fill="FFFFFF"/>
        </w:rPr>
      </w:pPr>
      <w:r w:rsidRPr="004B026E">
        <w:rPr>
          <w:rFonts w:asciiTheme="majorHAnsi" w:hAnsiTheme="majorHAnsi" w:cstheme="majorHAnsi"/>
          <w:b/>
          <w:bCs/>
          <w:shd w:val="clear" w:color="auto" w:fill="FFFFFF"/>
        </w:rPr>
        <w:t>Lyrics of the song</w:t>
      </w:r>
    </w:p>
    <w:p w14:paraId="68A086F4" w14:textId="112469E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All my life I have to fight, nigga</w:t>
      </w:r>
      <w:r w:rsidRPr="004B026E">
        <w:rPr>
          <w:rFonts w:asciiTheme="majorHAnsi" w:eastAsia="Times New Roman" w:hAnsiTheme="majorHAnsi" w:cstheme="majorHAnsi"/>
          <w:color w:val="222222"/>
          <w:kern w:val="0"/>
          <w:lang w:eastAsia="en-US"/>
        </w:rPr>
        <w:br/>
        <w:t>All my life IHard times like yah!Bad trips like yah!</w:t>
      </w:r>
      <w:r w:rsidRPr="004B026E">
        <w:rPr>
          <w:rFonts w:asciiTheme="majorHAnsi" w:eastAsia="Times New Roman" w:hAnsiTheme="majorHAnsi" w:cstheme="majorHAnsi"/>
          <w:color w:val="222222"/>
          <w:kern w:val="0"/>
          <w:lang w:eastAsia="en-US"/>
        </w:rPr>
        <w:br/>
        <w:t xml:space="preserve">Nazareth, I'm </w:t>
      </w:r>
      <w:r>
        <w:rPr>
          <w:rFonts w:asciiTheme="majorHAnsi" w:eastAsia="Times New Roman" w:hAnsiTheme="majorHAnsi" w:cstheme="majorHAnsi"/>
          <w:color w:val="222222"/>
          <w:kern w:val="0"/>
          <w:lang w:eastAsia="en-US"/>
        </w:rPr>
        <w:t>****</w:t>
      </w:r>
      <w:r w:rsidRPr="004B026E">
        <w:rPr>
          <w:rFonts w:asciiTheme="majorHAnsi" w:eastAsia="Times New Roman" w:hAnsiTheme="majorHAnsi" w:cstheme="majorHAnsi"/>
          <w:color w:val="222222"/>
          <w:kern w:val="0"/>
          <w:lang w:eastAsia="en-US"/>
        </w:rPr>
        <w:t>ed up</w:t>
      </w:r>
      <w:r w:rsidRPr="004B026E">
        <w:rPr>
          <w:rFonts w:asciiTheme="majorHAnsi" w:eastAsia="Times New Roman" w:hAnsiTheme="majorHAnsi" w:cstheme="majorHAnsi"/>
          <w:color w:val="222222"/>
          <w:kern w:val="0"/>
          <w:lang w:eastAsia="en-US"/>
        </w:rPr>
        <w:br/>
        <w:t xml:space="preserve">Homie, you </w:t>
      </w:r>
      <w:r>
        <w:rPr>
          <w:rFonts w:asciiTheme="majorHAnsi" w:eastAsia="Times New Roman" w:hAnsiTheme="majorHAnsi" w:cstheme="majorHAnsi"/>
          <w:color w:val="222222"/>
          <w:kern w:val="0"/>
          <w:lang w:eastAsia="en-US"/>
        </w:rPr>
        <w:t>****</w:t>
      </w:r>
      <w:r w:rsidRPr="004B026E">
        <w:rPr>
          <w:rFonts w:asciiTheme="majorHAnsi" w:eastAsia="Times New Roman" w:hAnsiTheme="majorHAnsi" w:cstheme="majorHAnsi"/>
          <w:color w:val="222222"/>
          <w:kern w:val="0"/>
          <w:lang w:eastAsia="en-US"/>
        </w:rPr>
        <w:t>ed</w:t>
      </w:r>
      <w:r w:rsidRPr="004B026E">
        <w:rPr>
          <w:rFonts w:asciiTheme="majorHAnsi" w:eastAsia="Times New Roman" w:hAnsiTheme="majorHAnsi" w:cstheme="majorHAnsi"/>
          <w:color w:val="222222"/>
          <w:kern w:val="0"/>
          <w:lang w:eastAsia="en-US"/>
        </w:rPr>
        <w:t xml:space="preserve"> up</w:t>
      </w:r>
      <w:r w:rsidRPr="004B026E">
        <w:rPr>
          <w:rFonts w:asciiTheme="majorHAnsi" w:eastAsia="Times New Roman" w:hAnsiTheme="majorHAnsi" w:cstheme="majorHAnsi"/>
          <w:color w:val="222222"/>
          <w:kern w:val="0"/>
          <w:lang w:eastAsia="en-US"/>
        </w:rPr>
        <w:br/>
        <w:t>But if God got us then we gon' be alright</w:t>
      </w:r>
    </w:p>
    <w:p w14:paraId="71662CB5"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Nigga,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We gon' be alright</w:t>
      </w:r>
      <w:r w:rsidRPr="004B026E">
        <w:rPr>
          <w:rFonts w:asciiTheme="majorHAnsi" w:eastAsia="Times New Roman" w:hAnsiTheme="majorHAnsi" w:cstheme="majorHAnsi"/>
          <w:color w:val="222222"/>
          <w:kern w:val="0"/>
          <w:lang w:eastAsia="en-US"/>
        </w:rPr>
        <w:br/>
        <w:t>Do you hear me, do you feel me?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Huh?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 xml:space="preserve">Do you hear </w:t>
      </w:r>
      <w:r w:rsidRPr="004B026E">
        <w:rPr>
          <w:rFonts w:asciiTheme="majorHAnsi" w:eastAsia="Times New Roman" w:hAnsiTheme="majorHAnsi" w:cstheme="majorHAnsi"/>
          <w:color w:val="222222"/>
          <w:kern w:val="0"/>
          <w:lang w:eastAsia="en-US"/>
        </w:rPr>
        <w:t>me, do you feel me? We gon' be alright</w:t>
      </w:r>
    </w:p>
    <w:p w14:paraId="77CE156F" w14:textId="30B2A3C0"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lastRenderedPageBreak/>
        <w:t>Uh, and when I wake up</w:t>
      </w:r>
      <w:r w:rsidRPr="004B026E">
        <w:rPr>
          <w:rFonts w:asciiTheme="majorHAnsi" w:eastAsia="Times New Roman" w:hAnsiTheme="majorHAnsi" w:cstheme="majorHAnsi"/>
          <w:color w:val="222222"/>
          <w:kern w:val="0"/>
          <w:lang w:eastAsia="en-US"/>
        </w:rPr>
        <w:br/>
        <w:t>I recognize you're lookin' at me for the pay cut</w:t>
      </w:r>
      <w:r w:rsidRPr="004B026E">
        <w:rPr>
          <w:rFonts w:asciiTheme="majorHAnsi" w:eastAsia="Times New Roman" w:hAnsiTheme="majorHAnsi" w:cstheme="majorHAnsi"/>
          <w:color w:val="222222"/>
          <w:kern w:val="0"/>
          <w:lang w:eastAsia="en-US"/>
        </w:rPr>
        <w:br/>
        <w:t>But homicide be looking at you from the face down</w:t>
      </w:r>
      <w:r w:rsidRPr="004B026E">
        <w:rPr>
          <w:rFonts w:asciiTheme="majorHAnsi" w:eastAsia="Times New Roman" w:hAnsiTheme="majorHAnsi" w:cstheme="majorHAnsi"/>
          <w:color w:val="222222"/>
          <w:kern w:val="0"/>
          <w:lang w:eastAsia="en-US"/>
        </w:rPr>
        <w:br/>
        <w:t>What MAC-11 even boom with the bass down</w:t>
      </w:r>
      <w:r w:rsidRPr="004B026E">
        <w:rPr>
          <w:rFonts w:asciiTheme="majorHAnsi" w:eastAsia="Times New Roman" w:hAnsiTheme="majorHAnsi" w:cstheme="majorHAnsi"/>
          <w:color w:val="222222"/>
          <w:kern w:val="0"/>
          <w:lang w:eastAsia="en-US"/>
        </w:rPr>
        <w:br/>
        <w:t>Schemin'! And let me tell you bout my life</w:t>
      </w:r>
      <w:r w:rsidRPr="004B026E">
        <w:rPr>
          <w:rFonts w:asciiTheme="majorHAnsi" w:eastAsia="Times New Roman" w:hAnsiTheme="majorHAnsi" w:cstheme="majorHAnsi"/>
          <w:color w:val="222222"/>
          <w:kern w:val="0"/>
          <w:lang w:eastAsia="en-US"/>
        </w:rPr>
        <w:br/>
        <w:t>Painkillers</w:t>
      </w:r>
      <w:r w:rsidRPr="004B026E">
        <w:rPr>
          <w:rFonts w:asciiTheme="majorHAnsi" w:eastAsia="Times New Roman" w:hAnsiTheme="majorHAnsi" w:cstheme="majorHAnsi"/>
          <w:color w:val="222222"/>
          <w:kern w:val="0"/>
          <w:lang w:eastAsia="en-US"/>
        </w:rPr>
        <w:t xml:space="preserve"> only put me in the twilight</w:t>
      </w:r>
      <w:r w:rsidRPr="004B026E">
        <w:rPr>
          <w:rFonts w:asciiTheme="majorHAnsi" w:eastAsia="Times New Roman" w:hAnsiTheme="majorHAnsi" w:cstheme="majorHAnsi"/>
          <w:color w:val="222222"/>
          <w:kern w:val="0"/>
          <w:lang w:eastAsia="en-US"/>
        </w:rPr>
        <w:br/>
        <w:t>Where pretty pussy and Benjamin is the highlight</w:t>
      </w:r>
      <w:r w:rsidRPr="004B026E">
        <w:rPr>
          <w:rFonts w:asciiTheme="majorHAnsi" w:eastAsia="Times New Roman" w:hAnsiTheme="majorHAnsi" w:cstheme="majorHAnsi"/>
          <w:color w:val="222222"/>
          <w:kern w:val="0"/>
          <w:lang w:eastAsia="en-US"/>
        </w:rPr>
        <w:br/>
        <w:t>Now tell my mama I love her but this what I like</w:t>
      </w:r>
      <w:r w:rsidRPr="004B026E">
        <w:rPr>
          <w:rFonts w:asciiTheme="majorHAnsi" w:eastAsia="Times New Roman" w:hAnsiTheme="majorHAnsi" w:cstheme="majorHAnsi"/>
          <w:color w:val="222222"/>
          <w:kern w:val="0"/>
          <w:lang w:eastAsia="en-US"/>
        </w:rPr>
        <w:br/>
        <w:t>Lord knows, twenty of 'em in my Chevy</w:t>
      </w:r>
      <w:r w:rsidRPr="004B026E">
        <w:rPr>
          <w:rFonts w:asciiTheme="majorHAnsi" w:eastAsia="Times New Roman" w:hAnsiTheme="majorHAnsi" w:cstheme="majorHAnsi"/>
          <w:color w:val="222222"/>
          <w:kern w:val="0"/>
          <w:lang w:eastAsia="en-US"/>
        </w:rPr>
        <w:br/>
        <w:t>Tell 'em all to come and get me, reapin' everything I sow</w:t>
      </w:r>
      <w:r w:rsidRPr="004B026E">
        <w:rPr>
          <w:rFonts w:asciiTheme="majorHAnsi" w:eastAsia="Times New Roman" w:hAnsiTheme="majorHAnsi" w:cstheme="majorHAnsi"/>
          <w:color w:val="222222"/>
          <w:kern w:val="0"/>
          <w:lang w:eastAsia="en-US"/>
        </w:rPr>
        <w:br/>
        <w:t>So my karma come in heaven, no pr</w:t>
      </w:r>
      <w:r w:rsidRPr="004B026E">
        <w:rPr>
          <w:rFonts w:asciiTheme="majorHAnsi" w:eastAsia="Times New Roman" w:hAnsiTheme="majorHAnsi" w:cstheme="majorHAnsi"/>
          <w:color w:val="222222"/>
          <w:kern w:val="0"/>
          <w:lang w:eastAsia="en-US"/>
        </w:rPr>
        <w:t>eliminary hearings on my record</w:t>
      </w:r>
      <w:r w:rsidRPr="004B026E">
        <w:rPr>
          <w:rFonts w:asciiTheme="majorHAnsi" w:eastAsia="Times New Roman" w:hAnsiTheme="majorHAnsi" w:cstheme="majorHAnsi"/>
          <w:color w:val="222222"/>
          <w:kern w:val="0"/>
          <w:lang w:eastAsia="en-US"/>
        </w:rPr>
        <w:br/>
        <w:t>I'm a mother</w:t>
      </w:r>
      <w:r>
        <w:rPr>
          <w:rFonts w:asciiTheme="majorHAnsi" w:eastAsia="Times New Roman" w:hAnsiTheme="majorHAnsi" w:cstheme="majorHAnsi"/>
          <w:color w:val="222222"/>
          <w:kern w:val="0"/>
          <w:lang w:eastAsia="en-US"/>
        </w:rPr>
        <w:t>****</w:t>
      </w:r>
      <w:r w:rsidRPr="004B026E">
        <w:rPr>
          <w:rFonts w:asciiTheme="majorHAnsi" w:eastAsia="Times New Roman" w:hAnsiTheme="majorHAnsi" w:cstheme="majorHAnsi"/>
          <w:color w:val="222222"/>
          <w:kern w:val="0"/>
          <w:lang w:eastAsia="en-US"/>
        </w:rPr>
        <w:t>ing gangster in silence for the record, uh</w:t>
      </w:r>
      <w:r w:rsidRPr="004B026E">
        <w:rPr>
          <w:rFonts w:asciiTheme="majorHAnsi" w:eastAsia="Times New Roman" w:hAnsiTheme="majorHAnsi" w:cstheme="majorHAnsi"/>
          <w:color w:val="222222"/>
          <w:kern w:val="0"/>
          <w:lang w:eastAsia="en-US"/>
        </w:rPr>
        <w:br/>
        <w:t>Tell the world I know it's too lateBoys and girls, I think I went crazyDrown inside my vices all-day</w:t>
      </w:r>
      <w:r w:rsidRPr="004B026E">
        <w:rPr>
          <w:rFonts w:asciiTheme="majorHAnsi" w:eastAsia="Times New Roman" w:hAnsiTheme="majorHAnsi" w:cstheme="majorHAnsi"/>
          <w:color w:val="222222"/>
          <w:kern w:val="0"/>
          <w:lang w:eastAsia="en-US"/>
        </w:rPr>
        <w:br/>
        <w:t>Won't you please believe when I say</w:t>
      </w:r>
    </w:p>
    <w:p w14:paraId="381942EE"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Wouldn't you know</w:t>
      </w:r>
      <w:r w:rsidRPr="004B026E">
        <w:rPr>
          <w:rFonts w:asciiTheme="majorHAnsi" w:eastAsia="Times New Roman" w:hAnsiTheme="majorHAnsi" w:cstheme="majorHAnsi"/>
          <w:color w:val="222222"/>
          <w:kern w:val="0"/>
          <w:lang w:eastAsia="en-US"/>
        </w:rPr>
        <w:br/>
        <w:t>We have be</w:t>
      </w:r>
      <w:r w:rsidRPr="004B026E">
        <w:rPr>
          <w:rFonts w:asciiTheme="majorHAnsi" w:eastAsia="Times New Roman" w:hAnsiTheme="majorHAnsi" w:cstheme="majorHAnsi"/>
          <w:color w:val="222222"/>
          <w:kern w:val="0"/>
          <w:lang w:eastAsia="en-US"/>
        </w:rPr>
        <w:t>en hurt, been down before, nigga</w:t>
      </w:r>
      <w:r w:rsidRPr="004B026E">
        <w:rPr>
          <w:rFonts w:asciiTheme="majorHAnsi" w:eastAsia="Times New Roman" w:hAnsiTheme="majorHAnsi" w:cstheme="majorHAnsi"/>
          <w:color w:val="222222"/>
          <w:kern w:val="0"/>
          <w:lang w:eastAsia="en-US"/>
        </w:rPr>
        <w:br/>
        <w:t>When our pride was low</w:t>
      </w:r>
      <w:r w:rsidRPr="004B026E">
        <w:rPr>
          <w:rFonts w:asciiTheme="majorHAnsi" w:eastAsia="Times New Roman" w:hAnsiTheme="majorHAnsi" w:cstheme="majorHAnsi"/>
          <w:color w:val="222222"/>
          <w:kern w:val="0"/>
          <w:lang w:eastAsia="en-US"/>
        </w:rPr>
        <w:br/>
        <w:t>Lookin' at the world like, "Where do we go, nigga?"</w:t>
      </w:r>
      <w:r w:rsidRPr="004B026E">
        <w:rPr>
          <w:rFonts w:asciiTheme="majorHAnsi" w:eastAsia="Times New Roman" w:hAnsiTheme="majorHAnsi" w:cstheme="majorHAnsi"/>
          <w:color w:val="222222"/>
          <w:kern w:val="0"/>
          <w:lang w:eastAsia="en-US"/>
        </w:rPr>
        <w:br/>
        <w:t>And we hate po-po</w:t>
      </w:r>
      <w:r w:rsidRPr="004B026E">
        <w:rPr>
          <w:rFonts w:asciiTheme="majorHAnsi" w:eastAsia="Times New Roman" w:hAnsiTheme="majorHAnsi" w:cstheme="majorHAnsi"/>
          <w:color w:val="222222"/>
          <w:kern w:val="0"/>
          <w:lang w:eastAsia="en-US"/>
        </w:rPr>
        <w:br/>
        <w:t>Wanna kill us in the street for sure, nigga</w:t>
      </w:r>
      <w:r w:rsidRPr="004B026E">
        <w:rPr>
          <w:rFonts w:asciiTheme="majorHAnsi" w:eastAsia="Times New Roman" w:hAnsiTheme="majorHAnsi" w:cstheme="majorHAnsi"/>
          <w:color w:val="222222"/>
          <w:kern w:val="0"/>
          <w:lang w:eastAsia="en-US"/>
        </w:rPr>
        <w:br/>
        <w:t>I'm at the preacher's door</w:t>
      </w:r>
      <w:r w:rsidRPr="004B026E">
        <w:rPr>
          <w:rFonts w:asciiTheme="majorHAnsi" w:eastAsia="Times New Roman" w:hAnsiTheme="majorHAnsi" w:cstheme="majorHAnsi"/>
          <w:color w:val="222222"/>
          <w:kern w:val="0"/>
          <w:lang w:eastAsia="en-US"/>
        </w:rPr>
        <w:br/>
      </w:r>
      <w:r w:rsidRPr="004B026E">
        <w:rPr>
          <w:rFonts w:asciiTheme="majorHAnsi" w:eastAsia="Times New Roman" w:hAnsiTheme="majorHAnsi" w:cstheme="majorHAnsi"/>
          <w:color w:val="222222"/>
          <w:kern w:val="0"/>
          <w:lang w:eastAsia="en-US"/>
        </w:rPr>
        <w:lastRenderedPageBreak/>
        <w:t>My knees gettin' weak and my gun might blow</w:t>
      </w:r>
      <w:r w:rsidRPr="004B026E">
        <w:rPr>
          <w:rFonts w:asciiTheme="majorHAnsi" w:eastAsia="Times New Roman" w:hAnsiTheme="majorHAnsi" w:cstheme="majorHAnsi"/>
          <w:color w:val="222222"/>
          <w:kern w:val="0"/>
          <w:lang w:eastAsia="en-US"/>
        </w:rPr>
        <w:br/>
        <w:t xml:space="preserve">But we gon' be </w:t>
      </w:r>
      <w:r w:rsidRPr="004B026E">
        <w:rPr>
          <w:rFonts w:asciiTheme="majorHAnsi" w:eastAsia="Times New Roman" w:hAnsiTheme="majorHAnsi" w:cstheme="majorHAnsi"/>
          <w:color w:val="222222"/>
          <w:kern w:val="0"/>
          <w:lang w:eastAsia="en-US"/>
        </w:rPr>
        <w:t>alright</w:t>
      </w:r>
    </w:p>
    <w:p w14:paraId="3C2964D3"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Nigga,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We gon' be alright</w:t>
      </w:r>
      <w:r w:rsidRPr="004B026E">
        <w:rPr>
          <w:rFonts w:asciiTheme="majorHAnsi" w:eastAsia="Times New Roman" w:hAnsiTheme="majorHAnsi" w:cstheme="majorHAnsi"/>
          <w:color w:val="222222"/>
          <w:kern w:val="0"/>
          <w:lang w:eastAsia="en-US"/>
        </w:rPr>
        <w:br/>
        <w:t>Do you hear me, do you feel me?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Huh?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Do you hear me, do you feel me? We gon' be alright</w:t>
      </w:r>
    </w:p>
    <w:p w14:paraId="1B0DCD9E" w14:textId="42A04604"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What you want you, a house⁠? You, a car?</w:t>
      </w:r>
      <w:r w:rsidRPr="004B026E">
        <w:rPr>
          <w:rFonts w:asciiTheme="majorHAnsi" w:eastAsia="Times New Roman" w:hAnsiTheme="majorHAnsi" w:cstheme="majorHAnsi"/>
          <w:color w:val="222222"/>
          <w:kern w:val="0"/>
          <w:lang w:eastAsia="en-US"/>
        </w:rPr>
        <w:br/>
        <w:t>40 acres and a mule? A piano, a guitar?</w:t>
      </w:r>
      <w:r w:rsidRPr="004B026E">
        <w:rPr>
          <w:rFonts w:asciiTheme="majorHAnsi" w:eastAsia="Times New Roman" w:hAnsiTheme="majorHAnsi" w:cstheme="majorHAnsi"/>
          <w:color w:val="222222"/>
          <w:kern w:val="0"/>
          <w:lang w:eastAsia="en-US"/>
        </w:rPr>
        <w:br/>
        <w:t>Anything, see my name is Lucy, I'm your dog</w:t>
      </w:r>
      <w:r w:rsidRPr="004B026E">
        <w:rPr>
          <w:rFonts w:asciiTheme="majorHAnsi" w:eastAsia="Times New Roman" w:hAnsiTheme="majorHAnsi" w:cstheme="majorHAnsi"/>
          <w:color w:val="222222"/>
          <w:kern w:val="0"/>
          <w:lang w:eastAsia="en-US"/>
        </w:rPr>
        <w:br/>
        <w:t>Mother</w:t>
      </w:r>
      <w:r>
        <w:rPr>
          <w:rFonts w:asciiTheme="majorHAnsi" w:eastAsia="Times New Roman" w:hAnsiTheme="majorHAnsi" w:cstheme="majorHAnsi"/>
          <w:color w:val="222222"/>
          <w:kern w:val="0"/>
          <w:lang w:eastAsia="en-US"/>
        </w:rPr>
        <w:t>****</w:t>
      </w:r>
      <w:r w:rsidRPr="004B026E">
        <w:rPr>
          <w:rFonts w:asciiTheme="majorHAnsi" w:eastAsia="Times New Roman" w:hAnsiTheme="majorHAnsi" w:cstheme="majorHAnsi"/>
          <w:color w:val="222222"/>
          <w:kern w:val="0"/>
          <w:lang w:eastAsia="en-US"/>
        </w:rPr>
        <w:t>er, you can live at the mall</w:t>
      </w:r>
      <w:r w:rsidRPr="004B026E">
        <w:rPr>
          <w:rFonts w:asciiTheme="majorHAnsi" w:eastAsia="Times New Roman" w:hAnsiTheme="majorHAnsi" w:cstheme="majorHAnsi"/>
          <w:color w:val="222222"/>
          <w:kern w:val="0"/>
          <w:lang w:eastAsia="en-US"/>
        </w:rPr>
        <w:br/>
        <w:t>I can see the evil, I can tell it I know when it's illegal</w:t>
      </w:r>
      <w:r w:rsidRPr="004B026E">
        <w:rPr>
          <w:rFonts w:asciiTheme="majorHAnsi" w:eastAsia="Times New Roman" w:hAnsiTheme="majorHAnsi" w:cstheme="majorHAnsi"/>
          <w:color w:val="222222"/>
          <w:kern w:val="0"/>
          <w:lang w:eastAsia="en-US"/>
        </w:rPr>
        <w:br/>
        <w:t>I don't think about it, I deposi</w:t>
      </w:r>
      <w:r w:rsidRPr="004B026E">
        <w:rPr>
          <w:rFonts w:asciiTheme="majorHAnsi" w:eastAsia="Times New Roman" w:hAnsiTheme="majorHAnsi" w:cstheme="majorHAnsi"/>
          <w:color w:val="222222"/>
          <w:kern w:val="0"/>
          <w:lang w:eastAsia="en-US"/>
        </w:rPr>
        <w:t>t every other zero</w:t>
      </w:r>
      <w:r w:rsidRPr="004B026E">
        <w:rPr>
          <w:rFonts w:asciiTheme="majorHAnsi" w:eastAsia="Times New Roman" w:hAnsiTheme="majorHAnsi" w:cstheme="majorHAnsi"/>
          <w:color w:val="222222"/>
          <w:kern w:val="0"/>
          <w:lang w:eastAsia="en-US"/>
        </w:rPr>
        <w:br/>
        <w:t>Thinkin' of my partner put the candy, paint it on the regal</w:t>
      </w:r>
      <w:r w:rsidRPr="004B026E">
        <w:rPr>
          <w:rFonts w:asciiTheme="majorHAnsi" w:eastAsia="Times New Roman" w:hAnsiTheme="majorHAnsi" w:cstheme="majorHAnsi"/>
          <w:color w:val="222222"/>
          <w:kern w:val="0"/>
          <w:lang w:eastAsia="en-US"/>
        </w:rPr>
        <w:br/>
        <w:t>Diggin' in my pocket ain't a profit, big enough to feed youEvery day my logic, get another dollar just to keep you</w:t>
      </w:r>
      <w:r w:rsidRPr="004B026E">
        <w:rPr>
          <w:rFonts w:asciiTheme="majorHAnsi" w:eastAsia="Times New Roman" w:hAnsiTheme="majorHAnsi" w:cstheme="majorHAnsi"/>
          <w:color w:val="222222"/>
          <w:kern w:val="0"/>
          <w:lang w:eastAsia="en-US"/>
        </w:rPr>
        <w:br/>
        <w:t>In the presence of your chico ah!</w:t>
      </w:r>
      <w:r w:rsidRPr="004B026E">
        <w:rPr>
          <w:rFonts w:asciiTheme="majorHAnsi" w:eastAsia="Times New Roman" w:hAnsiTheme="majorHAnsi" w:cstheme="majorHAnsi"/>
          <w:color w:val="222222"/>
          <w:kern w:val="0"/>
          <w:lang w:eastAsia="en-US"/>
        </w:rPr>
        <w:br/>
        <w:t>I don't talk about it, be ab</w:t>
      </w:r>
      <w:r w:rsidRPr="004B026E">
        <w:rPr>
          <w:rFonts w:asciiTheme="majorHAnsi" w:eastAsia="Times New Roman" w:hAnsiTheme="majorHAnsi" w:cstheme="majorHAnsi"/>
          <w:color w:val="222222"/>
          <w:kern w:val="0"/>
          <w:lang w:eastAsia="en-US"/>
        </w:rPr>
        <w:t>out it, every day I see cool</w:t>
      </w:r>
      <w:r w:rsidRPr="004B026E">
        <w:rPr>
          <w:rFonts w:asciiTheme="majorHAnsi" w:eastAsia="Times New Roman" w:hAnsiTheme="majorHAnsi" w:cstheme="majorHAnsi"/>
          <w:color w:val="222222"/>
          <w:kern w:val="0"/>
          <w:lang w:eastAsia="en-US"/>
        </w:rPr>
        <w:br/>
        <w:t>If I got it then you know you got it, Heaven, I can reach you</w:t>
      </w:r>
      <w:r w:rsidRPr="004B026E">
        <w:rPr>
          <w:rFonts w:asciiTheme="majorHAnsi" w:eastAsia="Times New Roman" w:hAnsiTheme="majorHAnsi" w:cstheme="majorHAnsi"/>
          <w:color w:val="222222"/>
          <w:kern w:val="0"/>
          <w:lang w:eastAsia="en-US"/>
        </w:rPr>
        <w:br/>
        <w:t>Pat Dawg, Pat Dawg, Pat Dawg, my dog, that's all</w:t>
      </w:r>
      <w:r w:rsidRPr="004B026E">
        <w:rPr>
          <w:rFonts w:asciiTheme="majorHAnsi" w:eastAsia="Times New Roman" w:hAnsiTheme="majorHAnsi" w:cstheme="majorHAnsi"/>
          <w:color w:val="222222"/>
          <w:kern w:val="0"/>
          <w:lang w:eastAsia="en-US"/>
        </w:rPr>
        <w:br/>
      </w:r>
      <w:r w:rsidRPr="004B026E">
        <w:rPr>
          <w:rFonts w:asciiTheme="majorHAnsi" w:eastAsia="Times New Roman" w:hAnsiTheme="majorHAnsi" w:cstheme="majorHAnsi"/>
          <w:color w:val="222222"/>
          <w:kern w:val="0"/>
          <w:lang w:eastAsia="en-US"/>
        </w:rPr>
        <w:lastRenderedPageBreak/>
        <w:t>Bick back and Chad, I trap the bag for y'all</w:t>
      </w:r>
      <w:r w:rsidRPr="004B026E">
        <w:rPr>
          <w:rFonts w:asciiTheme="majorHAnsi" w:eastAsia="Times New Roman" w:hAnsiTheme="majorHAnsi" w:cstheme="majorHAnsi"/>
          <w:color w:val="222222"/>
          <w:kern w:val="0"/>
          <w:lang w:eastAsia="en-US"/>
        </w:rPr>
        <w:br/>
        <w:t>I rap, I black on track so rest assured</w:t>
      </w:r>
      <w:r w:rsidRPr="004B026E">
        <w:rPr>
          <w:rFonts w:asciiTheme="majorHAnsi" w:eastAsia="Times New Roman" w:hAnsiTheme="majorHAnsi" w:cstheme="majorHAnsi"/>
          <w:color w:val="222222"/>
          <w:kern w:val="0"/>
          <w:lang w:eastAsia="en-US"/>
        </w:rPr>
        <w:br/>
        <w:t>My rights, my wrongs, I write '</w:t>
      </w:r>
      <w:r w:rsidRPr="004B026E">
        <w:rPr>
          <w:rFonts w:asciiTheme="majorHAnsi" w:eastAsia="Times New Roman" w:hAnsiTheme="majorHAnsi" w:cstheme="majorHAnsi"/>
          <w:color w:val="222222"/>
          <w:kern w:val="0"/>
          <w:lang w:eastAsia="en-US"/>
        </w:rPr>
        <w:t>til I'm right with God</w:t>
      </w:r>
    </w:p>
    <w:p w14:paraId="7B95ED81"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Wouldn't you know</w:t>
      </w:r>
      <w:r w:rsidRPr="004B026E">
        <w:rPr>
          <w:rFonts w:asciiTheme="majorHAnsi" w:eastAsia="Times New Roman" w:hAnsiTheme="majorHAnsi" w:cstheme="majorHAnsi"/>
          <w:color w:val="222222"/>
          <w:kern w:val="0"/>
          <w:lang w:eastAsia="en-US"/>
        </w:rPr>
        <w:br/>
        <w:t>We have been hurt, been down before, nigga</w:t>
      </w:r>
      <w:r w:rsidRPr="004B026E">
        <w:rPr>
          <w:rFonts w:asciiTheme="majorHAnsi" w:eastAsia="Times New Roman" w:hAnsiTheme="majorHAnsi" w:cstheme="majorHAnsi"/>
          <w:color w:val="222222"/>
          <w:kern w:val="0"/>
          <w:lang w:eastAsia="en-US"/>
        </w:rPr>
        <w:br/>
        <w:t>When our pride was low</w:t>
      </w:r>
      <w:r w:rsidRPr="004B026E">
        <w:rPr>
          <w:rFonts w:asciiTheme="majorHAnsi" w:eastAsia="Times New Roman" w:hAnsiTheme="majorHAnsi" w:cstheme="majorHAnsi"/>
          <w:color w:val="222222"/>
          <w:kern w:val="0"/>
          <w:lang w:eastAsia="en-US"/>
        </w:rPr>
        <w:br/>
        <w:t>Lookin' at the world like, "Where do we go, nigga?"</w:t>
      </w:r>
      <w:r w:rsidRPr="004B026E">
        <w:rPr>
          <w:rFonts w:asciiTheme="majorHAnsi" w:eastAsia="Times New Roman" w:hAnsiTheme="majorHAnsi" w:cstheme="majorHAnsi"/>
          <w:color w:val="222222"/>
          <w:kern w:val="0"/>
          <w:lang w:eastAsia="en-US"/>
        </w:rPr>
        <w:br/>
        <w:t>And we hate po-po</w:t>
      </w:r>
      <w:r w:rsidRPr="004B026E">
        <w:rPr>
          <w:rFonts w:asciiTheme="majorHAnsi" w:eastAsia="Times New Roman" w:hAnsiTheme="majorHAnsi" w:cstheme="majorHAnsi"/>
          <w:color w:val="222222"/>
          <w:kern w:val="0"/>
          <w:lang w:eastAsia="en-US"/>
        </w:rPr>
        <w:br/>
        <w:t>Wanna kill us in the street for sure, nigga</w:t>
      </w:r>
      <w:r w:rsidRPr="004B026E">
        <w:rPr>
          <w:rFonts w:asciiTheme="majorHAnsi" w:eastAsia="Times New Roman" w:hAnsiTheme="majorHAnsi" w:cstheme="majorHAnsi"/>
          <w:color w:val="222222"/>
          <w:kern w:val="0"/>
          <w:lang w:eastAsia="en-US"/>
        </w:rPr>
        <w:br/>
        <w:t>I'm at the preacher's door</w:t>
      </w:r>
      <w:r w:rsidRPr="004B026E">
        <w:rPr>
          <w:rFonts w:asciiTheme="majorHAnsi" w:eastAsia="Times New Roman" w:hAnsiTheme="majorHAnsi" w:cstheme="majorHAnsi"/>
          <w:color w:val="222222"/>
          <w:kern w:val="0"/>
          <w:lang w:eastAsia="en-US"/>
        </w:rPr>
        <w:br/>
      </w:r>
      <w:r w:rsidRPr="004B026E">
        <w:rPr>
          <w:rFonts w:asciiTheme="majorHAnsi" w:eastAsia="Times New Roman" w:hAnsiTheme="majorHAnsi" w:cstheme="majorHAnsi"/>
          <w:color w:val="222222"/>
          <w:kern w:val="0"/>
          <w:lang w:eastAsia="en-US"/>
        </w:rPr>
        <w:t>My knees gettin' weak and my gun might blow</w:t>
      </w:r>
      <w:r w:rsidRPr="004B026E">
        <w:rPr>
          <w:rFonts w:asciiTheme="majorHAnsi" w:eastAsia="Times New Roman" w:hAnsiTheme="majorHAnsi" w:cstheme="majorHAnsi"/>
          <w:color w:val="222222"/>
          <w:kern w:val="0"/>
          <w:lang w:eastAsia="en-US"/>
        </w:rPr>
        <w:br/>
        <w:t>But we gon' be alright</w:t>
      </w:r>
    </w:p>
    <w:p w14:paraId="41C5562A"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Nigga,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We gon' be alright</w:t>
      </w:r>
      <w:r w:rsidRPr="004B026E">
        <w:rPr>
          <w:rFonts w:asciiTheme="majorHAnsi" w:eastAsia="Times New Roman" w:hAnsiTheme="majorHAnsi" w:cstheme="majorHAnsi"/>
          <w:color w:val="222222"/>
          <w:kern w:val="0"/>
          <w:lang w:eastAsia="en-US"/>
        </w:rPr>
        <w:br/>
        <w:t>Do you hear me, do you feel me? We gon' be alright</w:t>
      </w:r>
      <w:r w:rsidRPr="004B026E">
        <w:rPr>
          <w:rFonts w:asciiTheme="majorHAnsi" w:eastAsia="Times New Roman" w:hAnsiTheme="majorHAnsi" w:cstheme="majorHAnsi"/>
          <w:color w:val="222222"/>
          <w:kern w:val="0"/>
          <w:lang w:eastAsia="en-US"/>
        </w:rPr>
        <w:br/>
        <w:t>Nigga, we gon' be alright</w:t>
      </w:r>
      <w:r w:rsidRPr="004B026E">
        <w:rPr>
          <w:rFonts w:asciiTheme="majorHAnsi" w:eastAsia="Times New Roman" w:hAnsiTheme="majorHAnsi" w:cstheme="majorHAnsi"/>
          <w:color w:val="222222"/>
          <w:kern w:val="0"/>
          <w:lang w:eastAsia="en-US"/>
        </w:rPr>
        <w:br/>
        <w:t>Huh? We gon' be alright</w:t>
      </w:r>
      <w:r w:rsidRPr="004B026E">
        <w:rPr>
          <w:rFonts w:asciiTheme="majorHAnsi" w:eastAsia="Times New Roman" w:hAnsiTheme="majorHAnsi" w:cstheme="majorHAnsi"/>
          <w:color w:val="222222"/>
          <w:kern w:val="0"/>
          <w:lang w:eastAsia="en-US"/>
        </w:rPr>
        <w:br/>
        <w:t>Nigga, we gon' be</w:t>
      </w:r>
      <w:r w:rsidRPr="004B026E">
        <w:rPr>
          <w:rFonts w:asciiTheme="majorHAnsi" w:eastAsia="Times New Roman" w:hAnsiTheme="majorHAnsi" w:cstheme="majorHAnsi"/>
          <w:color w:val="222222"/>
          <w:kern w:val="0"/>
          <w:lang w:eastAsia="en-US"/>
        </w:rPr>
        <w:t xml:space="preserve"> alright</w:t>
      </w:r>
      <w:r w:rsidRPr="004B026E">
        <w:rPr>
          <w:rFonts w:asciiTheme="majorHAnsi" w:eastAsia="Times New Roman" w:hAnsiTheme="majorHAnsi" w:cstheme="majorHAnsi"/>
          <w:color w:val="222222"/>
          <w:kern w:val="0"/>
          <w:lang w:eastAsia="en-US"/>
        </w:rPr>
        <w:br/>
        <w:t>Do you hear me, do you feel me? We gon' be alright</w:t>
      </w:r>
    </w:p>
    <w:p w14:paraId="4A875D1A" w14:textId="77777777"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I keep my head up high</w:t>
      </w:r>
      <w:r w:rsidRPr="004B026E">
        <w:rPr>
          <w:rFonts w:asciiTheme="majorHAnsi" w:eastAsia="Times New Roman" w:hAnsiTheme="majorHAnsi" w:cstheme="majorHAnsi"/>
          <w:color w:val="222222"/>
          <w:kern w:val="0"/>
          <w:lang w:eastAsia="en-US"/>
        </w:rPr>
        <w:br/>
        <w:t>I cross my heart and hope to die</w:t>
      </w:r>
      <w:r w:rsidRPr="004B026E">
        <w:rPr>
          <w:rFonts w:asciiTheme="majorHAnsi" w:eastAsia="Times New Roman" w:hAnsiTheme="majorHAnsi" w:cstheme="majorHAnsi"/>
          <w:color w:val="222222"/>
          <w:kern w:val="0"/>
          <w:lang w:eastAsia="en-US"/>
        </w:rPr>
        <w:br/>
        <w:t>Lovin' me is complicated</w:t>
      </w:r>
      <w:r w:rsidRPr="004B026E">
        <w:rPr>
          <w:rFonts w:asciiTheme="majorHAnsi" w:eastAsia="Times New Roman" w:hAnsiTheme="majorHAnsi" w:cstheme="majorHAnsi"/>
          <w:color w:val="222222"/>
          <w:kern w:val="0"/>
          <w:lang w:eastAsia="en-US"/>
        </w:rPr>
        <w:br/>
      </w:r>
      <w:r w:rsidRPr="004B026E">
        <w:rPr>
          <w:rFonts w:asciiTheme="majorHAnsi" w:eastAsia="Times New Roman" w:hAnsiTheme="majorHAnsi" w:cstheme="majorHAnsi"/>
          <w:color w:val="222222"/>
          <w:kern w:val="0"/>
          <w:lang w:eastAsia="en-US"/>
        </w:rPr>
        <w:lastRenderedPageBreak/>
        <w:t>Too afraid of a lot of changes</w:t>
      </w:r>
      <w:r w:rsidRPr="004B026E">
        <w:rPr>
          <w:rFonts w:asciiTheme="majorHAnsi" w:eastAsia="Times New Roman" w:hAnsiTheme="majorHAnsi" w:cstheme="majorHAnsi"/>
          <w:color w:val="222222"/>
          <w:kern w:val="0"/>
          <w:lang w:eastAsia="en-US"/>
        </w:rPr>
        <w:br/>
        <w:t>I'm alright and you're a favoriteNights in my prayers</w:t>
      </w:r>
    </w:p>
    <w:p w14:paraId="7A2EE507" w14:textId="19A5AADB" w:rsidR="004B026E" w:rsidRDefault="00C46C97" w:rsidP="004B026E">
      <w:pPr>
        <w:shd w:val="clear" w:color="auto" w:fill="FFFFFF"/>
        <w:ind w:firstLine="0"/>
        <w:rPr>
          <w:rFonts w:asciiTheme="majorHAnsi" w:eastAsia="Times New Roman" w:hAnsiTheme="majorHAnsi" w:cstheme="majorHAnsi"/>
          <w:color w:val="222222"/>
          <w:kern w:val="0"/>
          <w:lang w:eastAsia="en-US"/>
        </w:rPr>
      </w:pPr>
      <w:r w:rsidRPr="004B026E">
        <w:rPr>
          <w:rFonts w:asciiTheme="majorHAnsi" w:eastAsia="Times New Roman" w:hAnsiTheme="majorHAnsi" w:cstheme="majorHAnsi"/>
          <w:color w:val="222222"/>
          <w:kern w:val="0"/>
          <w:lang w:eastAsia="en-US"/>
        </w:rPr>
        <w:t>I remembered you was conflicte</w:t>
      </w:r>
      <w:r w:rsidRPr="004B026E">
        <w:rPr>
          <w:rFonts w:asciiTheme="majorHAnsi" w:eastAsia="Times New Roman" w:hAnsiTheme="majorHAnsi" w:cstheme="majorHAnsi"/>
          <w:color w:val="222222"/>
          <w:kern w:val="0"/>
          <w:lang w:eastAsia="en-US"/>
        </w:rPr>
        <w:t>d</w:t>
      </w:r>
      <w:r w:rsidRPr="004B026E">
        <w:rPr>
          <w:rFonts w:asciiTheme="majorHAnsi" w:eastAsia="Times New Roman" w:hAnsiTheme="majorHAnsi" w:cstheme="majorHAnsi"/>
          <w:color w:val="222222"/>
          <w:kern w:val="0"/>
          <w:lang w:eastAsia="en-US"/>
        </w:rPr>
        <w:br/>
        <w:t>Misusing your influence, sometimes I did the same</w:t>
      </w:r>
      <w:r w:rsidRPr="004B026E">
        <w:rPr>
          <w:rFonts w:asciiTheme="majorHAnsi" w:eastAsia="Times New Roman" w:hAnsiTheme="majorHAnsi" w:cstheme="majorHAnsi"/>
          <w:color w:val="222222"/>
          <w:kern w:val="0"/>
          <w:lang w:eastAsia="en-US"/>
        </w:rPr>
        <w:br/>
        <w:t>Abusing my power full of resentment</w:t>
      </w:r>
      <w:r w:rsidRPr="004B026E">
        <w:rPr>
          <w:rFonts w:asciiTheme="majorHAnsi" w:eastAsia="Times New Roman" w:hAnsiTheme="majorHAnsi" w:cstheme="majorHAnsi"/>
          <w:color w:val="222222"/>
          <w:kern w:val="0"/>
          <w:lang w:eastAsia="en-US"/>
        </w:rPr>
        <w:br/>
        <w:t>Resentment that turned into a deep depression</w:t>
      </w:r>
      <w:r w:rsidRPr="004B026E">
        <w:rPr>
          <w:rFonts w:asciiTheme="majorHAnsi" w:eastAsia="Times New Roman" w:hAnsiTheme="majorHAnsi" w:cstheme="majorHAnsi"/>
          <w:color w:val="222222"/>
          <w:kern w:val="0"/>
          <w:lang w:eastAsia="en-US"/>
        </w:rPr>
        <w:br/>
        <w:t>Found myself screamin' in the hotel room</w:t>
      </w:r>
      <w:r w:rsidRPr="004B026E">
        <w:rPr>
          <w:rFonts w:asciiTheme="majorHAnsi" w:eastAsia="Times New Roman" w:hAnsiTheme="majorHAnsi" w:cstheme="majorHAnsi"/>
          <w:color w:val="222222"/>
          <w:kern w:val="0"/>
          <w:lang w:eastAsia="en-US"/>
        </w:rPr>
        <w:br/>
        <w:t>I didn't wanna self-destruct, the evils of Lucy was all around me</w:t>
      </w:r>
      <w:r w:rsidRPr="004B026E">
        <w:rPr>
          <w:rFonts w:asciiTheme="majorHAnsi" w:eastAsia="Times New Roman" w:hAnsiTheme="majorHAnsi" w:cstheme="majorHAnsi"/>
          <w:color w:val="222222"/>
          <w:kern w:val="0"/>
          <w:lang w:eastAsia="en-US"/>
        </w:rPr>
        <w:br/>
        <w:t>So I went runni</w:t>
      </w:r>
      <w:r w:rsidRPr="004B026E">
        <w:rPr>
          <w:rFonts w:asciiTheme="majorHAnsi" w:eastAsia="Times New Roman" w:hAnsiTheme="majorHAnsi" w:cstheme="majorHAnsi"/>
          <w:color w:val="222222"/>
          <w:kern w:val="0"/>
          <w:lang w:eastAsia="en-US"/>
        </w:rPr>
        <w:t>n' for answers</w:t>
      </w:r>
    </w:p>
    <w:p w14:paraId="039844F1" w14:textId="03997991" w:rsidR="004B026E" w:rsidRDefault="004B026E" w:rsidP="004B026E">
      <w:pPr>
        <w:shd w:val="clear" w:color="auto" w:fill="FFFFFF"/>
        <w:ind w:firstLine="0"/>
        <w:rPr>
          <w:rFonts w:asciiTheme="majorHAnsi" w:eastAsia="Times New Roman" w:hAnsiTheme="majorHAnsi" w:cstheme="majorHAnsi"/>
          <w:color w:val="222222"/>
          <w:kern w:val="0"/>
          <w:lang w:eastAsia="en-US"/>
        </w:rPr>
      </w:pPr>
    </w:p>
    <w:p w14:paraId="31D96301" w14:textId="4327D8CE" w:rsidR="004B026E" w:rsidRPr="004B026E" w:rsidRDefault="00C46C97" w:rsidP="004B026E">
      <w:pPr>
        <w:shd w:val="clear" w:color="auto" w:fill="FFFFFF"/>
        <w:ind w:firstLine="0"/>
        <w:rPr>
          <w:rFonts w:asciiTheme="majorHAnsi" w:eastAsia="Times New Roman" w:hAnsiTheme="majorHAnsi" w:cstheme="majorHAnsi"/>
          <w:color w:val="222222"/>
          <w:kern w:val="0"/>
          <w:lang w:eastAsia="en-US"/>
        </w:rPr>
      </w:pPr>
      <w:hyperlink r:id="rId10" w:history="1">
        <w:r w:rsidRPr="004B026E">
          <w:rPr>
            <w:rStyle w:val="Hyperlink"/>
            <w:rFonts w:asciiTheme="majorHAnsi" w:eastAsia="Times New Roman" w:hAnsiTheme="majorHAnsi" w:cstheme="majorHAnsi"/>
            <w:kern w:val="0"/>
            <w:lang w:eastAsia="en-US"/>
          </w:rPr>
          <w:t>KENDRICK LAMAR – ALRIGHT (OFFICIAL MUSIC)</w:t>
        </w:r>
      </w:hyperlink>
      <w:bookmarkStart w:id="0" w:name="_GoBack"/>
      <w:bookmarkEnd w:id="0"/>
    </w:p>
    <w:sectPr w:rsidR="004B026E" w:rsidRPr="004B026E">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50CF3" w14:textId="77777777" w:rsidR="00C46C97" w:rsidRDefault="00C46C97">
      <w:pPr>
        <w:spacing w:line="240" w:lineRule="auto"/>
      </w:pPr>
      <w:r>
        <w:separator/>
      </w:r>
    </w:p>
  </w:endnote>
  <w:endnote w:type="continuationSeparator" w:id="0">
    <w:p w14:paraId="63D9640A" w14:textId="77777777" w:rsidR="00C46C97" w:rsidRDefault="00C46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AC8F9" w14:textId="77777777" w:rsidR="00C46C97" w:rsidRDefault="00C46C97">
      <w:pPr>
        <w:spacing w:line="240" w:lineRule="auto"/>
      </w:pPr>
      <w:r>
        <w:separator/>
      </w:r>
    </w:p>
  </w:footnote>
  <w:footnote w:type="continuationSeparator" w:id="0">
    <w:p w14:paraId="16DCC5C0" w14:textId="77777777" w:rsidR="00C46C97" w:rsidRDefault="00C46C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21C7C" w14:textId="399EB943" w:rsidR="00E81978" w:rsidRDefault="00C46C97">
    <w:pPr>
      <w:pStyle w:val="Header"/>
    </w:pPr>
    <w:sdt>
      <w:sdtPr>
        <w:rPr>
          <w:rStyle w:val="Strong"/>
        </w:rPr>
        <w:alias w:val="Running head"/>
        <w:id w:val="12739865"/>
        <w:placeholder>
          <w:docPart w:val="9E721A9CC8D846998F19DAE1195F882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BLACK LIVES MATTER SONG: ALRIGHT</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EE13CE">
      <w:rPr>
        <w:rStyle w:val="Strong"/>
        <w:noProof/>
      </w:rPr>
      <w:t>7</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4C2F6" w14:textId="6798C4DF" w:rsidR="00E81978" w:rsidRDefault="00C46C97">
    <w:pPr>
      <w:pStyle w:val="Header"/>
      <w:rPr>
        <w:rStyle w:val="Strong"/>
      </w:rPr>
    </w:pPr>
    <w:r>
      <w:t xml:space="preserve">Running head: </w:t>
    </w:r>
    <w:sdt>
      <w:sdtPr>
        <w:alias w:val="Running head"/>
        <w:id w:val="-696842620"/>
        <w:placeholder>
          <w:docPart w:val="44660CBE047D488180A8B53C4304E94A"/>
        </w:placeholder>
        <w:dataBinding w:prefixMappings="xmlns:ns0='http://schemas.microsoft.com/office/2006/coverPageProps' " w:xpath="/ns0:CoverPageProperties[1]/ns0:Abstract[1]" w:storeItemID="{55AF091B-3C7A-41E3-B477-F2FDAA23CFDA}"/>
        <w:text/>
      </w:sdtPr>
      <w:sdtEndPr/>
      <w:sdtContent>
        <w:r>
          <w:t>BLACK LIVES MATTER SONG: ALRIGHT</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E3A97">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MjY0tDA0MjQ1NzBQ0lEKTi0uzszPAykwrAUA85O7yywAAAA="/>
  </w:docVars>
  <w:rsids>
    <w:rsidRoot w:val="005C710C"/>
    <w:rsid w:val="000D3F41"/>
    <w:rsid w:val="000E19F6"/>
    <w:rsid w:val="001E3A97"/>
    <w:rsid w:val="002D5FA9"/>
    <w:rsid w:val="00355DCA"/>
    <w:rsid w:val="004B026E"/>
    <w:rsid w:val="00551A02"/>
    <w:rsid w:val="005534FA"/>
    <w:rsid w:val="005C710C"/>
    <w:rsid w:val="005D3A03"/>
    <w:rsid w:val="0063767C"/>
    <w:rsid w:val="007B2A56"/>
    <w:rsid w:val="008002C0"/>
    <w:rsid w:val="008221B6"/>
    <w:rsid w:val="008C5323"/>
    <w:rsid w:val="009A6A3B"/>
    <w:rsid w:val="00A74FBD"/>
    <w:rsid w:val="00A77EC5"/>
    <w:rsid w:val="00B823AA"/>
    <w:rsid w:val="00BA45DB"/>
    <w:rsid w:val="00BF4184"/>
    <w:rsid w:val="00C0601E"/>
    <w:rsid w:val="00C31D30"/>
    <w:rsid w:val="00C46C97"/>
    <w:rsid w:val="00CD6E39"/>
    <w:rsid w:val="00CF6E91"/>
    <w:rsid w:val="00D85B68"/>
    <w:rsid w:val="00E6004D"/>
    <w:rsid w:val="00E81978"/>
    <w:rsid w:val="00E862C2"/>
    <w:rsid w:val="00EE13CE"/>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4B026E"/>
    <w:rPr>
      <w:color w:val="5F5F5F" w:themeColor="hyperlink"/>
      <w:u w:val="single"/>
    </w:rPr>
  </w:style>
  <w:style w:type="character" w:customStyle="1" w:styleId="UnresolvedMention">
    <w:name w:val="Unresolved Mention"/>
    <w:basedOn w:val="DefaultParagraphFont"/>
    <w:uiPriority w:val="99"/>
    <w:semiHidden/>
    <w:unhideWhenUsed/>
    <w:rsid w:val="004B026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4B026E"/>
    <w:rPr>
      <w:color w:val="5F5F5F" w:themeColor="hyperlink"/>
      <w:u w:val="single"/>
    </w:rPr>
  </w:style>
  <w:style w:type="character" w:customStyle="1" w:styleId="UnresolvedMention">
    <w:name w:val="Unresolved Mention"/>
    <w:basedOn w:val="DefaultParagraphFont"/>
    <w:uiPriority w:val="99"/>
    <w:semiHidden/>
    <w:unhideWhenUsed/>
    <w:rsid w:val="004B0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www.youtube.com/watch?v=Z-48u_uWMH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E721A9CC8D846998F19DAE1195F8824"/>
        <w:category>
          <w:name w:val="General"/>
          <w:gallery w:val="placeholder"/>
        </w:category>
        <w:types>
          <w:type w:val="bbPlcHdr"/>
        </w:types>
        <w:behaviors>
          <w:behavior w:val="content"/>
        </w:behaviors>
        <w:guid w:val="{ADDE041C-C0DD-4BF9-9E47-7360BB868FC2}"/>
      </w:docPartPr>
      <w:docPartBody>
        <w:p w:rsidR="00A77EC5" w:rsidRDefault="00DF1552">
          <w:pPr>
            <w:pStyle w:val="9E721A9CC8D846998F19DAE1195F8824"/>
          </w:pPr>
          <w:r w:rsidRPr="005D3A03">
            <w:t>Figures title:</w:t>
          </w:r>
        </w:p>
      </w:docPartBody>
    </w:docPart>
    <w:docPart>
      <w:docPartPr>
        <w:name w:val="44660CBE047D488180A8B53C4304E94A"/>
        <w:category>
          <w:name w:val="General"/>
          <w:gallery w:val="placeholder"/>
        </w:category>
        <w:types>
          <w:type w:val="bbPlcHdr"/>
        </w:types>
        <w:behaviors>
          <w:behavior w:val="content"/>
        </w:behaviors>
        <w:guid w:val="{38AE9560-7118-45E6-A273-7814308F0DF0}"/>
      </w:docPartPr>
      <w:docPartBody>
        <w:p w:rsidR="00A77EC5" w:rsidRDefault="00DF1552">
          <w:pPr>
            <w:pStyle w:val="44660CBE047D488180A8B53C4304E94A"/>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9B3"/>
    <w:rsid w:val="001659B3"/>
    <w:rsid w:val="001E2CBB"/>
    <w:rsid w:val="00A77EC5"/>
    <w:rsid w:val="00DF1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92A198BBF5479D8211136F5A0C1DA1">
    <w:name w:val="B792A198BBF5479D8211136F5A0C1DA1"/>
  </w:style>
  <w:style w:type="paragraph" w:customStyle="1" w:styleId="B61FCCCBBD794978A214E92E77AD3F9E">
    <w:name w:val="B61FCCCBBD794978A214E92E77AD3F9E"/>
  </w:style>
  <w:style w:type="paragraph" w:customStyle="1" w:styleId="A00737C91836477CBD3C9041B0B1FDFC">
    <w:name w:val="A00737C91836477CBD3C9041B0B1FDFC"/>
  </w:style>
  <w:style w:type="paragraph" w:customStyle="1" w:styleId="3203EEF6638C419DA97DE84810AAE767">
    <w:name w:val="3203EEF6638C419DA97DE84810AAE767"/>
  </w:style>
  <w:style w:type="paragraph" w:customStyle="1" w:styleId="24738E3044514FDBA2B3AB6BDB5A3FD2">
    <w:name w:val="24738E3044514FDBA2B3AB6BDB5A3FD2"/>
  </w:style>
  <w:style w:type="paragraph" w:customStyle="1" w:styleId="108BE866B908401F85D48C461455C004">
    <w:name w:val="108BE866B908401F85D48C461455C004"/>
  </w:style>
  <w:style w:type="character" w:styleId="Emphasis">
    <w:name w:val="Emphasis"/>
    <w:basedOn w:val="DefaultParagraphFont"/>
    <w:uiPriority w:val="4"/>
    <w:unhideWhenUsed/>
    <w:qFormat/>
    <w:rPr>
      <w:i/>
      <w:iCs/>
    </w:rPr>
  </w:style>
  <w:style w:type="paragraph" w:customStyle="1" w:styleId="213BEC6381B2492C9B9851F3E4D68CE7">
    <w:name w:val="213BEC6381B2492C9B9851F3E4D68CE7"/>
  </w:style>
  <w:style w:type="paragraph" w:customStyle="1" w:styleId="383CA3F399E8495B967CE32D5BF53465">
    <w:name w:val="383CA3F399E8495B967CE32D5BF53465"/>
  </w:style>
  <w:style w:type="paragraph" w:customStyle="1" w:styleId="41B5E3528E86402C902911DD333F3D2D">
    <w:name w:val="41B5E3528E86402C902911DD333F3D2D"/>
  </w:style>
  <w:style w:type="paragraph" w:customStyle="1" w:styleId="7E3EEDECFD5A4470AD7E8F681DE07B05">
    <w:name w:val="7E3EEDECFD5A4470AD7E8F681DE07B05"/>
  </w:style>
  <w:style w:type="paragraph" w:customStyle="1" w:styleId="F88769369AFA416CA0E68ED5E0E441E1">
    <w:name w:val="F88769369AFA416CA0E68ED5E0E441E1"/>
  </w:style>
  <w:style w:type="paragraph" w:customStyle="1" w:styleId="A1FD455EE1E34BCCBB38B9E6C74380EA">
    <w:name w:val="A1FD455EE1E34BCCBB38B9E6C74380EA"/>
  </w:style>
  <w:style w:type="paragraph" w:customStyle="1" w:styleId="C5241FB81AD84B58B3E2C6F74B64D053">
    <w:name w:val="C5241FB81AD84B58B3E2C6F74B64D053"/>
  </w:style>
  <w:style w:type="paragraph" w:customStyle="1" w:styleId="0402A51CDA1F4020B52E1DF47E1C9536">
    <w:name w:val="0402A51CDA1F4020B52E1DF47E1C9536"/>
  </w:style>
  <w:style w:type="paragraph" w:customStyle="1" w:styleId="C0A79F29DE704C45B18B0C3C1DAC9C5E">
    <w:name w:val="C0A79F29DE704C45B18B0C3C1DAC9C5E"/>
  </w:style>
  <w:style w:type="paragraph" w:customStyle="1" w:styleId="5B253B3D0CF34CE69F759A66E79C9B8F">
    <w:name w:val="5B253B3D0CF34CE69F759A66E79C9B8F"/>
  </w:style>
  <w:style w:type="paragraph" w:customStyle="1" w:styleId="E80EB2486BFC4D54B30F5200EED19DF5">
    <w:name w:val="E80EB2486BFC4D54B30F5200EED19DF5"/>
  </w:style>
  <w:style w:type="paragraph" w:customStyle="1" w:styleId="B45BFF248DF14428B04B53401B97D016">
    <w:name w:val="B45BFF248DF14428B04B53401B97D016"/>
  </w:style>
  <w:style w:type="paragraph" w:customStyle="1" w:styleId="EF1232A4490040E88D39D48C586CE8AA">
    <w:name w:val="EF1232A4490040E88D39D48C586CE8AA"/>
  </w:style>
  <w:style w:type="paragraph" w:customStyle="1" w:styleId="21112566C8F24CF687A8E8A897106519">
    <w:name w:val="21112566C8F24CF687A8E8A897106519"/>
  </w:style>
  <w:style w:type="paragraph" w:customStyle="1" w:styleId="9B4AED0741A145A1880D828C7B3E452B">
    <w:name w:val="9B4AED0741A145A1880D828C7B3E452B"/>
  </w:style>
  <w:style w:type="paragraph" w:customStyle="1" w:styleId="563AFFBFBF164D12BF3D42ABF039D0B2">
    <w:name w:val="563AFFBFBF164D12BF3D42ABF039D0B2"/>
  </w:style>
  <w:style w:type="paragraph" w:customStyle="1" w:styleId="6165E4A302F04A7C9B20A545EC5FF1B0">
    <w:name w:val="6165E4A302F04A7C9B20A545EC5FF1B0"/>
  </w:style>
  <w:style w:type="paragraph" w:customStyle="1" w:styleId="B416FDD767E8417994FD4D906BC80D66">
    <w:name w:val="B416FDD767E8417994FD4D906BC80D66"/>
  </w:style>
  <w:style w:type="paragraph" w:customStyle="1" w:styleId="7CEF4C85D1014559A7694D11C77FDA63">
    <w:name w:val="7CEF4C85D1014559A7694D11C77FDA63"/>
  </w:style>
  <w:style w:type="paragraph" w:customStyle="1" w:styleId="E049332D2DEC42709889275F4A1E92F5">
    <w:name w:val="E049332D2DEC42709889275F4A1E92F5"/>
  </w:style>
  <w:style w:type="paragraph" w:customStyle="1" w:styleId="11FEEA9D9C644ABB8D169043AE33A4A6">
    <w:name w:val="11FEEA9D9C644ABB8D169043AE33A4A6"/>
  </w:style>
  <w:style w:type="paragraph" w:customStyle="1" w:styleId="B07B9BDC77CD40B0AC02211B01ADE285">
    <w:name w:val="B07B9BDC77CD40B0AC02211B01ADE285"/>
  </w:style>
  <w:style w:type="paragraph" w:customStyle="1" w:styleId="B269DA7E591B49B99C85735D96C87CF3">
    <w:name w:val="B269DA7E591B49B99C85735D96C87CF3"/>
  </w:style>
  <w:style w:type="paragraph" w:customStyle="1" w:styleId="5B32BA34F2D24E6E8B1BB273972D4C8F">
    <w:name w:val="5B32BA34F2D24E6E8B1BB273972D4C8F"/>
  </w:style>
  <w:style w:type="paragraph" w:customStyle="1" w:styleId="58832B63C04C4DE789B85D22FDA5DB6C">
    <w:name w:val="58832B63C04C4DE789B85D22FDA5DB6C"/>
  </w:style>
  <w:style w:type="paragraph" w:customStyle="1" w:styleId="584F1D9DC70F4456BC6FC0A400D05E24">
    <w:name w:val="584F1D9DC70F4456BC6FC0A400D05E24"/>
  </w:style>
  <w:style w:type="paragraph" w:customStyle="1" w:styleId="2BA2CB1078884325AE2E95AEF3B0BFEC">
    <w:name w:val="2BA2CB1078884325AE2E95AEF3B0BFEC"/>
  </w:style>
  <w:style w:type="paragraph" w:customStyle="1" w:styleId="7CBA501216DE4610B3F2FD2E74A577EA">
    <w:name w:val="7CBA501216DE4610B3F2FD2E74A577EA"/>
  </w:style>
  <w:style w:type="paragraph" w:customStyle="1" w:styleId="BF80F4CDF8ED4B0880903AA34732897E">
    <w:name w:val="BF80F4CDF8ED4B0880903AA34732897E"/>
  </w:style>
  <w:style w:type="paragraph" w:customStyle="1" w:styleId="CFE80C6B0B7D4AB8952FCE069E045E28">
    <w:name w:val="CFE80C6B0B7D4AB8952FCE069E045E28"/>
  </w:style>
  <w:style w:type="paragraph" w:customStyle="1" w:styleId="F26E0C071E0747F2B8BD710953418364">
    <w:name w:val="F26E0C071E0747F2B8BD710953418364"/>
  </w:style>
  <w:style w:type="paragraph" w:customStyle="1" w:styleId="94FFDD9B915C4D1CB415DC244D26815B">
    <w:name w:val="94FFDD9B915C4D1CB415DC244D26815B"/>
  </w:style>
  <w:style w:type="paragraph" w:customStyle="1" w:styleId="9809E2A482E44D7895A81585C8279BBA">
    <w:name w:val="9809E2A482E44D7895A81585C8279BBA"/>
  </w:style>
  <w:style w:type="paragraph" w:customStyle="1" w:styleId="0CBF54DECDCA4162B7F60DCB15D4A52D">
    <w:name w:val="0CBF54DECDCA4162B7F60DCB15D4A52D"/>
  </w:style>
  <w:style w:type="paragraph" w:customStyle="1" w:styleId="40862164CD1941DDBD51E4DCD3801CDE">
    <w:name w:val="40862164CD1941DDBD51E4DCD3801CDE"/>
  </w:style>
  <w:style w:type="paragraph" w:customStyle="1" w:styleId="73EB287069674CD0B53F59CDC5B170D4">
    <w:name w:val="73EB287069674CD0B53F59CDC5B170D4"/>
  </w:style>
  <w:style w:type="paragraph" w:customStyle="1" w:styleId="1A1DD15EADD64FE0AEB1D3F1B33E9FBE">
    <w:name w:val="1A1DD15EADD64FE0AEB1D3F1B33E9FBE"/>
  </w:style>
  <w:style w:type="paragraph" w:customStyle="1" w:styleId="F07AA41B4DC846DA95DDD72719EB0E8D">
    <w:name w:val="F07AA41B4DC846DA95DDD72719EB0E8D"/>
  </w:style>
  <w:style w:type="paragraph" w:customStyle="1" w:styleId="6D4998FBF081445A97390C23E929F4C7">
    <w:name w:val="6D4998FBF081445A97390C23E929F4C7"/>
  </w:style>
  <w:style w:type="paragraph" w:customStyle="1" w:styleId="2CEE52936C3B4F7A94E03155CD29662D">
    <w:name w:val="2CEE52936C3B4F7A94E03155CD29662D"/>
  </w:style>
  <w:style w:type="paragraph" w:customStyle="1" w:styleId="518A6153A97A481CB42DC66AC825B38B">
    <w:name w:val="518A6153A97A481CB42DC66AC825B38B"/>
  </w:style>
  <w:style w:type="paragraph" w:customStyle="1" w:styleId="F4229EFB21B04C9981F41B819EF3B950">
    <w:name w:val="F4229EFB21B04C9981F41B819EF3B950"/>
  </w:style>
  <w:style w:type="paragraph" w:customStyle="1" w:styleId="D4B868AF305849F08BD3E7CEC579B685">
    <w:name w:val="D4B868AF305849F08BD3E7CEC579B685"/>
  </w:style>
  <w:style w:type="paragraph" w:customStyle="1" w:styleId="40619ECCD4B64D528B9D4F6A1C27E9A0">
    <w:name w:val="40619ECCD4B64D528B9D4F6A1C27E9A0"/>
  </w:style>
  <w:style w:type="paragraph" w:customStyle="1" w:styleId="3F264BC553364327A309EE8516376DD8">
    <w:name w:val="3F264BC553364327A309EE8516376DD8"/>
  </w:style>
  <w:style w:type="paragraph" w:customStyle="1" w:styleId="FA879243B55245C59B642528DF3C2EF8">
    <w:name w:val="FA879243B55245C59B642528DF3C2EF8"/>
  </w:style>
  <w:style w:type="paragraph" w:customStyle="1" w:styleId="81D125DAB6D844C0B97D5E3635522749">
    <w:name w:val="81D125DAB6D844C0B97D5E3635522749"/>
  </w:style>
  <w:style w:type="paragraph" w:customStyle="1" w:styleId="AE97A9065A29454DA3E27A32352CFD05">
    <w:name w:val="AE97A9065A29454DA3E27A32352CFD05"/>
  </w:style>
  <w:style w:type="paragraph" w:customStyle="1" w:styleId="7D51C902E9434E4A8998DE96FE2A4C25">
    <w:name w:val="7D51C902E9434E4A8998DE96FE2A4C25"/>
  </w:style>
  <w:style w:type="paragraph" w:customStyle="1" w:styleId="3DCF2267369343BD96974947ED3A007C">
    <w:name w:val="3DCF2267369343BD96974947ED3A007C"/>
  </w:style>
  <w:style w:type="paragraph" w:customStyle="1" w:styleId="3BDCC0A2802043359A44CC79913355CE">
    <w:name w:val="3BDCC0A2802043359A44CC79913355CE"/>
  </w:style>
  <w:style w:type="paragraph" w:customStyle="1" w:styleId="B0EB93AEF7414181B7C2E6869ACC8951">
    <w:name w:val="B0EB93AEF7414181B7C2E6869ACC8951"/>
  </w:style>
  <w:style w:type="paragraph" w:customStyle="1" w:styleId="E6C62CBE3810458BA60DD323A1405E62">
    <w:name w:val="E6C62CBE3810458BA60DD323A1405E62"/>
  </w:style>
  <w:style w:type="paragraph" w:customStyle="1" w:styleId="748980FF2CC843CC8AB059F8C0539120">
    <w:name w:val="748980FF2CC843CC8AB059F8C0539120"/>
  </w:style>
  <w:style w:type="paragraph" w:customStyle="1" w:styleId="03002ECE835D48A7B12FC2E2EAFE6BD0">
    <w:name w:val="03002ECE835D48A7B12FC2E2EAFE6BD0"/>
  </w:style>
  <w:style w:type="paragraph" w:customStyle="1" w:styleId="9E721A9CC8D846998F19DAE1195F8824">
    <w:name w:val="9E721A9CC8D846998F19DAE1195F8824"/>
  </w:style>
  <w:style w:type="paragraph" w:customStyle="1" w:styleId="44660CBE047D488180A8B53C4304E94A">
    <w:name w:val="44660CBE047D488180A8B53C4304E94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92A198BBF5479D8211136F5A0C1DA1">
    <w:name w:val="B792A198BBF5479D8211136F5A0C1DA1"/>
  </w:style>
  <w:style w:type="paragraph" w:customStyle="1" w:styleId="B61FCCCBBD794978A214E92E77AD3F9E">
    <w:name w:val="B61FCCCBBD794978A214E92E77AD3F9E"/>
  </w:style>
  <w:style w:type="paragraph" w:customStyle="1" w:styleId="A00737C91836477CBD3C9041B0B1FDFC">
    <w:name w:val="A00737C91836477CBD3C9041B0B1FDFC"/>
  </w:style>
  <w:style w:type="paragraph" w:customStyle="1" w:styleId="3203EEF6638C419DA97DE84810AAE767">
    <w:name w:val="3203EEF6638C419DA97DE84810AAE767"/>
  </w:style>
  <w:style w:type="paragraph" w:customStyle="1" w:styleId="24738E3044514FDBA2B3AB6BDB5A3FD2">
    <w:name w:val="24738E3044514FDBA2B3AB6BDB5A3FD2"/>
  </w:style>
  <w:style w:type="paragraph" w:customStyle="1" w:styleId="108BE866B908401F85D48C461455C004">
    <w:name w:val="108BE866B908401F85D48C461455C004"/>
  </w:style>
  <w:style w:type="character" w:styleId="Emphasis">
    <w:name w:val="Emphasis"/>
    <w:basedOn w:val="DefaultParagraphFont"/>
    <w:uiPriority w:val="4"/>
    <w:unhideWhenUsed/>
    <w:qFormat/>
    <w:rPr>
      <w:i/>
      <w:iCs/>
    </w:rPr>
  </w:style>
  <w:style w:type="paragraph" w:customStyle="1" w:styleId="213BEC6381B2492C9B9851F3E4D68CE7">
    <w:name w:val="213BEC6381B2492C9B9851F3E4D68CE7"/>
  </w:style>
  <w:style w:type="paragraph" w:customStyle="1" w:styleId="383CA3F399E8495B967CE32D5BF53465">
    <w:name w:val="383CA3F399E8495B967CE32D5BF53465"/>
  </w:style>
  <w:style w:type="paragraph" w:customStyle="1" w:styleId="41B5E3528E86402C902911DD333F3D2D">
    <w:name w:val="41B5E3528E86402C902911DD333F3D2D"/>
  </w:style>
  <w:style w:type="paragraph" w:customStyle="1" w:styleId="7E3EEDECFD5A4470AD7E8F681DE07B05">
    <w:name w:val="7E3EEDECFD5A4470AD7E8F681DE07B05"/>
  </w:style>
  <w:style w:type="paragraph" w:customStyle="1" w:styleId="F88769369AFA416CA0E68ED5E0E441E1">
    <w:name w:val="F88769369AFA416CA0E68ED5E0E441E1"/>
  </w:style>
  <w:style w:type="paragraph" w:customStyle="1" w:styleId="A1FD455EE1E34BCCBB38B9E6C74380EA">
    <w:name w:val="A1FD455EE1E34BCCBB38B9E6C74380EA"/>
  </w:style>
  <w:style w:type="paragraph" w:customStyle="1" w:styleId="C5241FB81AD84B58B3E2C6F74B64D053">
    <w:name w:val="C5241FB81AD84B58B3E2C6F74B64D053"/>
  </w:style>
  <w:style w:type="paragraph" w:customStyle="1" w:styleId="0402A51CDA1F4020B52E1DF47E1C9536">
    <w:name w:val="0402A51CDA1F4020B52E1DF47E1C9536"/>
  </w:style>
  <w:style w:type="paragraph" w:customStyle="1" w:styleId="C0A79F29DE704C45B18B0C3C1DAC9C5E">
    <w:name w:val="C0A79F29DE704C45B18B0C3C1DAC9C5E"/>
  </w:style>
  <w:style w:type="paragraph" w:customStyle="1" w:styleId="5B253B3D0CF34CE69F759A66E79C9B8F">
    <w:name w:val="5B253B3D0CF34CE69F759A66E79C9B8F"/>
  </w:style>
  <w:style w:type="paragraph" w:customStyle="1" w:styleId="E80EB2486BFC4D54B30F5200EED19DF5">
    <w:name w:val="E80EB2486BFC4D54B30F5200EED19DF5"/>
  </w:style>
  <w:style w:type="paragraph" w:customStyle="1" w:styleId="B45BFF248DF14428B04B53401B97D016">
    <w:name w:val="B45BFF248DF14428B04B53401B97D016"/>
  </w:style>
  <w:style w:type="paragraph" w:customStyle="1" w:styleId="EF1232A4490040E88D39D48C586CE8AA">
    <w:name w:val="EF1232A4490040E88D39D48C586CE8AA"/>
  </w:style>
  <w:style w:type="paragraph" w:customStyle="1" w:styleId="21112566C8F24CF687A8E8A897106519">
    <w:name w:val="21112566C8F24CF687A8E8A897106519"/>
  </w:style>
  <w:style w:type="paragraph" w:customStyle="1" w:styleId="9B4AED0741A145A1880D828C7B3E452B">
    <w:name w:val="9B4AED0741A145A1880D828C7B3E452B"/>
  </w:style>
  <w:style w:type="paragraph" w:customStyle="1" w:styleId="563AFFBFBF164D12BF3D42ABF039D0B2">
    <w:name w:val="563AFFBFBF164D12BF3D42ABF039D0B2"/>
  </w:style>
  <w:style w:type="paragraph" w:customStyle="1" w:styleId="6165E4A302F04A7C9B20A545EC5FF1B0">
    <w:name w:val="6165E4A302F04A7C9B20A545EC5FF1B0"/>
  </w:style>
  <w:style w:type="paragraph" w:customStyle="1" w:styleId="B416FDD767E8417994FD4D906BC80D66">
    <w:name w:val="B416FDD767E8417994FD4D906BC80D66"/>
  </w:style>
  <w:style w:type="paragraph" w:customStyle="1" w:styleId="7CEF4C85D1014559A7694D11C77FDA63">
    <w:name w:val="7CEF4C85D1014559A7694D11C77FDA63"/>
  </w:style>
  <w:style w:type="paragraph" w:customStyle="1" w:styleId="E049332D2DEC42709889275F4A1E92F5">
    <w:name w:val="E049332D2DEC42709889275F4A1E92F5"/>
  </w:style>
  <w:style w:type="paragraph" w:customStyle="1" w:styleId="11FEEA9D9C644ABB8D169043AE33A4A6">
    <w:name w:val="11FEEA9D9C644ABB8D169043AE33A4A6"/>
  </w:style>
  <w:style w:type="paragraph" w:customStyle="1" w:styleId="B07B9BDC77CD40B0AC02211B01ADE285">
    <w:name w:val="B07B9BDC77CD40B0AC02211B01ADE285"/>
  </w:style>
  <w:style w:type="paragraph" w:customStyle="1" w:styleId="B269DA7E591B49B99C85735D96C87CF3">
    <w:name w:val="B269DA7E591B49B99C85735D96C87CF3"/>
  </w:style>
  <w:style w:type="paragraph" w:customStyle="1" w:styleId="5B32BA34F2D24E6E8B1BB273972D4C8F">
    <w:name w:val="5B32BA34F2D24E6E8B1BB273972D4C8F"/>
  </w:style>
  <w:style w:type="paragraph" w:customStyle="1" w:styleId="58832B63C04C4DE789B85D22FDA5DB6C">
    <w:name w:val="58832B63C04C4DE789B85D22FDA5DB6C"/>
  </w:style>
  <w:style w:type="paragraph" w:customStyle="1" w:styleId="584F1D9DC70F4456BC6FC0A400D05E24">
    <w:name w:val="584F1D9DC70F4456BC6FC0A400D05E24"/>
  </w:style>
  <w:style w:type="paragraph" w:customStyle="1" w:styleId="2BA2CB1078884325AE2E95AEF3B0BFEC">
    <w:name w:val="2BA2CB1078884325AE2E95AEF3B0BFEC"/>
  </w:style>
  <w:style w:type="paragraph" w:customStyle="1" w:styleId="7CBA501216DE4610B3F2FD2E74A577EA">
    <w:name w:val="7CBA501216DE4610B3F2FD2E74A577EA"/>
  </w:style>
  <w:style w:type="paragraph" w:customStyle="1" w:styleId="BF80F4CDF8ED4B0880903AA34732897E">
    <w:name w:val="BF80F4CDF8ED4B0880903AA34732897E"/>
  </w:style>
  <w:style w:type="paragraph" w:customStyle="1" w:styleId="CFE80C6B0B7D4AB8952FCE069E045E28">
    <w:name w:val="CFE80C6B0B7D4AB8952FCE069E045E28"/>
  </w:style>
  <w:style w:type="paragraph" w:customStyle="1" w:styleId="F26E0C071E0747F2B8BD710953418364">
    <w:name w:val="F26E0C071E0747F2B8BD710953418364"/>
  </w:style>
  <w:style w:type="paragraph" w:customStyle="1" w:styleId="94FFDD9B915C4D1CB415DC244D26815B">
    <w:name w:val="94FFDD9B915C4D1CB415DC244D26815B"/>
  </w:style>
  <w:style w:type="paragraph" w:customStyle="1" w:styleId="9809E2A482E44D7895A81585C8279BBA">
    <w:name w:val="9809E2A482E44D7895A81585C8279BBA"/>
  </w:style>
  <w:style w:type="paragraph" w:customStyle="1" w:styleId="0CBF54DECDCA4162B7F60DCB15D4A52D">
    <w:name w:val="0CBF54DECDCA4162B7F60DCB15D4A52D"/>
  </w:style>
  <w:style w:type="paragraph" w:customStyle="1" w:styleId="40862164CD1941DDBD51E4DCD3801CDE">
    <w:name w:val="40862164CD1941DDBD51E4DCD3801CDE"/>
  </w:style>
  <w:style w:type="paragraph" w:customStyle="1" w:styleId="73EB287069674CD0B53F59CDC5B170D4">
    <w:name w:val="73EB287069674CD0B53F59CDC5B170D4"/>
  </w:style>
  <w:style w:type="paragraph" w:customStyle="1" w:styleId="1A1DD15EADD64FE0AEB1D3F1B33E9FBE">
    <w:name w:val="1A1DD15EADD64FE0AEB1D3F1B33E9FBE"/>
  </w:style>
  <w:style w:type="paragraph" w:customStyle="1" w:styleId="F07AA41B4DC846DA95DDD72719EB0E8D">
    <w:name w:val="F07AA41B4DC846DA95DDD72719EB0E8D"/>
  </w:style>
  <w:style w:type="paragraph" w:customStyle="1" w:styleId="6D4998FBF081445A97390C23E929F4C7">
    <w:name w:val="6D4998FBF081445A97390C23E929F4C7"/>
  </w:style>
  <w:style w:type="paragraph" w:customStyle="1" w:styleId="2CEE52936C3B4F7A94E03155CD29662D">
    <w:name w:val="2CEE52936C3B4F7A94E03155CD29662D"/>
  </w:style>
  <w:style w:type="paragraph" w:customStyle="1" w:styleId="518A6153A97A481CB42DC66AC825B38B">
    <w:name w:val="518A6153A97A481CB42DC66AC825B38B"/>
  </w:style>
  <w:style w:type="paragraph" w:customStyle="1" w:styleId="F4229EFB21B04C9981F41B819EF3B950">
    <w:name w:val="F4229EFB21B04C9981F41B819EF3B950"/>
  </w:style>
  <w:style w:type="paragraph" w:customStyle="1" w:styleId="D4B868AF305849F08BD3E7CEC579B685">
    <w:name w:val="D4B868AF305849F08BD3E7CEC579B685"/>
  </w:style>
  <w:style w:type="paragraph" w:customStyle="1" w:styleId="40619ECCD4B64D528B9D4F6A1C27E9A0">
    <w:name w:val="40619ECCD4B64D528B9D4F6A1C27E9A0"/>
  </w:style>
  <w:style w:type="paragraph" w:customStyle="1" w:styleId="3F264BC553364327A309EE8516376DD8">
    <w:name w:val="3F264BC553364327A309EE8516376DD8"/>
  </w:style>
  <w:style w:type="paragraph" w:customStyle="1" w:styleId="FA879243B55245C59B642528DF3C2EF8">
    <w:name w:val="FA879243B55245C59B642528DF3C2EF8"/>
  </w:style>
  <w:style w:type="paragraph" w:customStyle="1" w:styleId="81D125DAB6D844C0B97D5E3635522749">
    <w:name w:val="81D125DAB6D844C0B97D5E3635522749"/>
  </w:style>
  <w:style w:type="paragraph" w:customStyle="1" w:styleId="AE97A9065A29454DA3E27A32352CFD05">
    <w:name w:val="AE97A9065A29454DA3E27A32352CFD05"/>
  </w:style>
  <w:style w:type="paragraph" w:customStyle="1" w:styleId="7D51C902E9434E4A8998DE96FE2A4C25">
    <w:name w:val="7D51C902E9434E4A8998DE96FE2A4C25"/>
  </w:style>
  <w:style w:type="paragraph" w:customStyle="1" w:styleId="3DCF2267369343BD96974947ED3A007C">
    <w:name w:val="3DCF2267369343BD96974947ED3A007C"/>
  </w:style>
  <w:style w:type="paragraph" w:customStyle="1" w:styleId="3BDCC0A2802043359A44CC79913355CE">
    <w:name w:val="3BDCC0A2802043359A44CC79913355CE"/>
  </w:style>
  <w:style w:type="paragraph" w:customStyle="1" w:styleId="B0EB93AEF7414181B7C2E6869ACC8951">
    <w:name w:val="B0EB93AEF7414181B7C2E6869ACC8951"/>
  </w:style>
  <w:style w:type="paragraph" w:customStyle="1" w:styleId="E6C62CBE3810458BA60DD323A1405E62">
    <w:name w:val="E6C62CBE3810458BA60DD323A1405E62"/>
  </w:style>
  <w:style w:type="paragraph" w:customStyle="1" w:styleId="748980FF2CC843CC8AB059F8C0539120">
    <w:name w:val="748980FF2CC843CC8AB059F8C0539120"/>
  </w:style>
  <w:style w:type="paragraph" w:customStyle="1" w:styleId="03002ECE835D48A7B12FC2E2EAFE6BD0">
    <w:name w:val="03002ECE835D48A7B12FC2E2EAFE6BD0"/>
  </w:style>
  <w:style w:type="paragraph" w:customStyle="1" w:styleId="9E721A9CC8D846998F19DAE1195F8824">
    <w:name w:val="9E721A9CC8D846998F19DAE1195F8824"/>
  </w:style>
  <w:style w:type="paragraph" w:customStyle="1" w:styleId="44660CBE047D488180A8B53C4304E94A">
    <w:name w:val="44660CBE047D488180A8B53C4304E9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BLACK LIVES MATTER SONG: ALRIGHT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1B9350-B7A3-423D-8FDD-38392A79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2020-06-29T18:23:00Z</dcterms:created>
  <dcterms:modified xsi:type="dcterms:W3CDTF">2020-06-29T18:23:00Z</dcterms:modified>
</cp:coreProperties>
</file>